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A6325" w:rsidR="003346C3" w:rsidP="70F6C51E" w:rsidRDefault="00EA1260" w14:paraId="5B6C3FE7" w14:textId="15FF4278">
      <w:pPr>
        <w:pStyle w:val="Rubrik1"/>
        <w:rPr>
          <w:rStyle w:val="Rubrik1Char"/>
          <w:rFonts w:ascii="Arial" w:hAnsi="Arial" w:eastAsia="Arial" w:cs="Arial" w:asciiTheme="majorAscii" w:hAnsiTheme="majorAscii" w:eastAsiaTheme="majorAscii" w:cstheme="majorAscii"/>
          <w:b w:val="1"/>
          <w:bCs w:val="1"/>
          <w:sz w:val="31"/>
          <w:szCs w:val="31"/>
        </w:rPr>
      </w:pPr>
      <w:sdt>
        <w:sdtPr>
          <w:id w:val="-57483895"/>
          <w:text/>
          <w:placeholder>
            <w:docPart w:val="9607C948F60747238B595DBB13827359"/>
          </w:placeholder>
          <w:rPr>
            <w:rStyle w:val="Rubrik1Char"/>
            <w:rFonts w:ascii="Arial" w:hAnsi="Arial" w:eastAsia="Arial" w:cs="Arial" w:asciiTheme="majorAscii" w:hAnsiTheme="majorAscii" w:eastAsiaTheme="majorAscii" w:cstheme="majorAscii"/>
            <w:b w:val="1"/>
            <w:bCs w:val="1"/>
            <w:sz w:val="31"/>
            <w:szCs w:val="31"/>
            <w:highlight w:val="yellow"/>
          </w:rPr>
        </w:sdtPr>
        <w:sdtContent>
          <w:r w:rsidRPr="70F6C51E" w:rsidR="00EE2BC4">
            <w:rPr>
              <w:rStyle w:val="Rubrik1Char"/>
              <w:rFonts w:ascii="Arial" w:hAnsi="Arial" w:eastAsia="Arial" w:cs="Arial" w:asciiTheme="majorAscii" w:hAnsiTheme="majorAscii" w:eastAsiaTheme="majorAscii" w:cstheme="majorAscii"/>
              <w:b w:val="1"/>
              <w:bCs w:val="1"/>
              <w:sz w:val="31"/>
              <w:szCs w:val="31"/>
            </w:rPr>
            <w:t>Uppdragsbeskrivning LSS</w:t>
          </w:r>
        </w:sdtContent>
        <w:sdtEndPr>
          <w:rPr>
            <w:rStyle w:val="Rubrik1Char"/>
            <w:rFonts w:ascii="Arial" w:hAnsi="Arial" w:eastAsia="Arial" w:cs="Arial" w:asciiTheme="majorAscii" w:hAnsiTheme="majorAscii" w:eastAsiaTheme="majorAscii" w:cstheme="majorAscii"/>
            <w:b w:val="1"/>
            <w:bCs w:val="1"/>
            <w:sz w:val="31"/>
            <w:szCs w:val="31"/>
            <w:highlight w:val="yellow"/>
          </w:rPr>
        </w:sdtEndPr>
      </w:sdt>
    </w:p>
    <w:p w:rsidR="00230642" w:rsidP="00230642" w:rsidRDefault="00EE2BC4" w14:paraId="62DC598E" w14:textId="3455628C">
      <w:r>
        <w:t>Som anställd inom LSS, Svedala kommun, ansvarar jag för:</w:t>
      </w:r>
    </w:p>
    <w:p w:rsidR="00563E56" w:rsidP="70F6C51E" w:rsidRDefault="00563E56" w14:paraId="35E5FA56" w14:textId="41900FA7">
      <w:pPr>
        <w:pStyle w:val="Rubrik2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563E56">
        <w:rPr>
          <w:rFonts w:ascii="Arial" w:hAnsi="Arial" w:eastAsia="Arial" w:cs="Arial" w:asciiTheme="majorAscii" w:hAnsiTheme="majorAscii" w:eastAsiaTheme="majorAscii" w:cstheme="majorAscii"/>
        </w:rPr>
        <w:t>Svedala kommuns vision</w:t>
      </w:r>
    </w:p>
    <w:p w:rsidR="00563E56" w:rsidP="00230642" w:rsidRDefault="00A91888" w14:paraId="1BA2474D" w14:textId="6B042D65">
      <w:r>
        <w:t>Svedala kommun är</w:t>
      </w:r>
      <w:r w:rsidR="00563E56">
        <w:t xml:space="preserve"> en attraktiv kommun med möjligheter för hela livet.</w:t>
      </w:r>
    </w:p>
    <w:p w:rsidR="00A91888" w:rsidP="70F6C51E" w:rsidRDefault="00A91888" w14:paraId="4AB56E42" w14:textId="3F6B7B0C">
      <w:pPr>
        <w:pStyle w:val="Rubrik3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A91888">
        <w:rPr>
          <w:rFonts w:ascii="Arial" w:hAnsi="Arial" w:eastAsia="Arial" w:cs="Arial" w:asciiTheme="majorAscii" w:hAnsiTheme="majorAscii" w:eastAsiaTheme="majorAscii" w:cstheme="majorAscii"/>
        </w:rPr>
        <w:t xml:space="preserve">Hjärtat – Blicken – Steget </w:t>
      </w:r>
    </w:p>
    <w:p w:rsidRPr="00FA4581" w:rsidR="00D53B86" w:rsidP="00FA4581" w:rsidRDefault="00D53B86" w14:paraId="0E177AB8" w14:textId="77777777">
      <w:r w:rsidRPr="00FA4581">
        <w:t>"Hjärtat är din övertygelse. Blicken är fäst på målet. Steget är att börja göra.”</w:t>
      </w:r>
    </w:p>
    <w:p w:rsidRPr="00FA4581" w:rsidR="00D53B86" w:rsidP="00FA4581" w:rsidRDefault="00D53B86" w14:paraId="35CB9ED7" w14:textId="77777777">
      <w:r w:rsidRPr="00FA4581">
        <w:t xml:space="preserve">Hjärtat handlar om att ha empati, lyhördhet och en öppenhet för andra människors perspektiv. </w:t>
      </w:r>
    </w:p>
    <w:p w:rsidRPr="00FA4581" w:rsidR="00D53B86" w:rsidP="00FA4581" w:rsidRDefault="00D53B86" w14:paraId="5F996835" w14:textId="77777777">
      <w:r w:rsidRPr="00FA4581">
        <w:t>Blicken handlar om att ha en vision och en tydlig riktning för organisationen</w:t>
      </w:r>
    </w:p>
    <w:p w:rsidRPr="00FA4581" w:rsidR="00D53B86" w:rsidP="00FA4581" w:rsidRDefault="00D53B86" w14:paraId="1B3FABBF" w14:textId="77777777">
      <w:r w:rsidRPr="00FA4581">
        <w:t>Steget handlar om att ha handlingskraft och ta beslut. Steget handlar också om att våga ta risker och att inte vara rädd för att misslyckas.</w:t>
      </w:r>
    </w:p>
    <w:p w:rsidR="00230642" w:rsidP="70F6C51E" w:rsidRDefault="00EE2BC4" w14:paraId="3A649838" w14:textId="27A8E750">
      <w:pPr>
        <w:pStyle w:val="Rubrik2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EE2BC4">
        <w:rPr>
          <w:rFonts w:ascii="Arial" w:hAnsi="Arial" w:eastAsia="Arial" w:cs="Arial" w:asciiTheme="majorAscii" w:hAnsiTheme="majorAscii" w:eastAsiaTheme="majorAscii" w:cstheme="majorAscii"/>
        </w:rPr>
        <w:t>Brukarfokus</w:t>
      </w:r>
    </w:p>
    <w:p w:rsidR="00EE2BC4" w:rsidP="00EE2BC4" w:rsidRDefault="00EE2BC4" w14:paraId="14098B13" w14:textId="19EAC8E2">
      <w:r>
        <w:t>Att arbeta utifrån en helhetssyn som bland annat innebär fokus på den enskildes delaktighet och självbestämmande.</w:t>
      </w:r>
    </w:p>
    <w:p w:rsidR="00EE2BC4" w:rsidP="00EE2BC4" w:rsidRDefault="00EE2BC4" w14:paraId="4BBAF2A0" w14:textId="5BD60824">
      <w:r>
        <w:t>Att det alltid är den enskildes värderingar och önskemål som står i fokus.</w:t>
      </w:r>
    </w:p>
    <w:p w:rsidR="00EE2BC4" w:rsidP="00EE2BC4" w:rsidRDefault="543FEC8D" w14:paraId="3D325475" w14:textId="534DDA5D">
      <w:r>
        <w:t>Att uppmuntra den enskilde att göra egna val.</w:t>
      </w:r>
    </w:p>
    <w:p w:rsidR="38D31371" w:rsidP="70F6C51E" w:rsidRDefault="38D31371" w14:paraId="0321B6D8" w14:textId="302BBF28">
      <w:pPr/>
      <w:r w:rsidR="38D31371">
        <w:rPr/>
        <w:t>Att utföra stöd och insatser med hög kvalitet.</w:t>
      </w:r>
    </w:p>
    <w:p w:rsidR="00EE2BC4" w:rsidP="70F6C51E" w:rsidRDefault="00EE2BC4" w14:paraId="74694A92" w14:textId="34352773">
      <w:pPr>
        <w:pStyle w:val="Rubrik2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EE2BC4">
        <w:rPr>
          <w:rFonts w:ascii="Arial" w:hAnsi="Arial" w:eastAsia="Arial" w:cs="Arial" w:asciiTheme="majorAscii" w:hAnsiTheme="majorAscii" w:eastAsiaTheme="majorAscii" w:cstheme="majorAscii"/>
        </w:rPr>
        <w:t>Utförande</w:t>
      </w:r>
    </w:p>
    <w:p w:rsidR="00EE2BC4" w:rsidP="00EE2BC4" w:rsidRDefault="00EE2BC4" w14:paraId="276CD571" w14:textId="1DFC576F">
      <w:r>
        <w:t>Att utföra de arbetsuppgifter som står listade i Sekoia</w:t>
      </w:r>
      <w:r w:rsidR="00FD4268">
        <w:t xml:space="preserve"> och Genomförandeplaner</w:t>
      </w:r>
      <w:r>
        <w:t>.</w:t>
      </w:r>
    </w:p>
    <w:p w:rsidR="00EE2BC4" w:rsidP="00EE2BC4" w:rsidRDefault="00EE2BC4" w14:paraId="7F6B5ABA" w14:textId="1A3CBB6F">
      <w:r>
        <w:t>Att föra löpande anteckningar i Lifecare.</w:t>
      </w:r>
    </w:p>
    <w:p w:rsidR="00563E56" w:rsidP="00EE2BC4" w:rsidRDefault="00563E56" w14:paraId="147CD040" w14:textId="16B29816">
      <w:r>
        <w:t>Att rapportera avvikelser och missförhållande enligt lex Sarah samt följa gällande lagstiftning.</w:t>
      </w:r>
    </w:p>
    <w:p w:rsidR="00FD4268" w:rsidP="00EE2BC4" w:rsidRDefault="00FD4268" w14:paraId="19D49C3B" w14:textId="22330C88">
      <w:r w:rsidRPr="009B1A3F">
        <w:t>Att utföra de arbetsuppgifter som föreligger och eller uppkommer för enheten.</w:t>
      </w:r>
    </w:p>
    <w:p w:rsidR="00563E56" w:rsidP="00EE2BC4" w:rsidRDefault="00563E56" w14:paraId="65F1947A" w14:textId="49F3A8D3">
      <w:r>
        <w:t>Att hålla sekretessen (tystnadsplikt).</w:t>
      </w:r>
    </w:p>
    <w:p w:rsidR="00EE2BC4" w:rsidP="70F6C51E" w:rsidRDefault="00EE2BC4" w14:paraId="55F61A9A" w14:textId="4D35A572">
      <w:pPr>
        <w:pStyle w:val="Rubrik2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EE2BC4">
        <w:rPr>
          <w:rFonts w:ascii="Arial" w:hAnsi="Arial" w:eastAsia="Arial" w:cs="Arial" w:asciiTheme="majorAscii" w:hAnsiTheme="majorAscii" w:eastAsiaTheme="majorAscii" w:cstheme="majorAscii"/>
        </w:rPr>
        <w:t>Samverkan och samarbete</w:t>
      </w:r>
    </w:p>
    <w:p w:rsidR="00EE2BC4" w:rsidP="00EE2BC4" w:rsidRDefault="00EE2BC4" w14:paraId="50BAE7C8" w14:textId="395F5B42">
      <w:r>
        <w:t>Att samverka med och förmedla information till andra aktörer som är viktiga för den enskilde eller till den legala företrädaren.</w:t>
      </w:r>
    </w:p>
    <w:p w:rsidR="00EE2BC4" w:rsidP="00EE2BC4" w:rsidRDefault="543FEC8D" w14:paraId="3EE0C6F0" w14:textId="5835A44B">
      <w:r>
        <w:t>Att aktivt bidra till verksamhetens utveckling och arbeta utifrån verksamhetens mål.</w:t>
      </w:r>
    </w:p>
    <w:p w:rsidR="4BD559F7" w:rsidP="70F6C51E" w:rsidRDefault="4BD559F7" w14:paraId="00C61BA3" w14:textId="06A27B7E">
      <w:pPr/>
      <w:r w:rsidR="4BD559F7">
        <w:rPr/>
        <w:t>Att bidra till en god arbetsmiljö på arbetsplatsen.</w:t>
      </w:r>
    </w:p>
    <w:p w:rsidR="00EE2BC4" w:rsidP="70F6C51E" w:rsidRDefault="00EE2BC4" w14:paraId="614495E9" w14:textId="35851058">
      <w:pPr>
        <w:pStyle w:val="Rubrik2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EE2BC4">
        <w:rPr>
          <w:rFonts w:ascii="Arial" w:hAnsi="Arial" w:eastAsia="Arial" w:cs="Arial" w:asciiTheme="majorAscii" w:hAnsiTheme="majorAscii" w:eastAsiaTheme="majorAscii" w:cstheme="majorAscii"/>
        </w:rPr>
        <w:t>Bemötande</w:t>
      </w:r>
    </w:p>
    <w:p w:rsidR="00EE2BC4" w:rsidP="00EE2BC4" w:rsidRDefault="00EE2BC4" w14:paraId="0868B2BF" w14:textId="49937795">
      <w:r>
        <w:t>Att vara en god förebild, visa på alternativ och möjligheter samt uppmuntra den enskilde såväl som kollegor.</w:t>
      </w:r>
    </w:p>
    <w:p w:rsidR="00EE2BC4" w:rsidP="00EE2BC4" w:rsidRDefault="00EE2BC4" w14:paraId="131B2440" w14:textId="1CECBE92">
      <w:r>
        <w:t>Att bemöta andra på ett korrekt sätt med respekt för deras integritet och olikheter.</w:t>
      </w:r>
    </w:p>
    <w:p w:rsidR="00EE2BC4" w:rsidP="70F6C51E" w:rsidRDefault="00EE2BC4" w14:paraId="787AD4A3" w14:textId="218BE973">
      <w:pPr>
        <w:pStyle w:val="Rubrik2"/>
        <w:rPr>
          <w:rFonts w:ascii="Arial" w:hAnsi="Arial" w:eastAsia="Arial" w:cs="Arial" w:asciiTheme="majorAscii" w:hAnsiTheme="majorAscii" w:eastAsiaTheme="majorAscii" w:cstheme="majorAscii"/>
        </w:rPr>
      </w:pPr>
      <w:r w:rsidRPr="70F6C51E" w:rsidR="00EE2BC4">
        <w:rPr>
          <w:rFonts w:ascii="Arial" w:hAnsi="Arial" w:eastAsia="Arial" w:cs="Arial" w:asciiTheme="majorAscii" w:hAnsiTheme="majorAscii" w:eastAsiaTheme="majorAscii" w:cstheme="majorAscii"/>
        </w:rPr>
        <w:t>Kunskap</w:t>
      </w:r>
    </w:p>
    <w:p w:rsidR="00EE2BC4" w:rsidP="00EE2BC4" w:rsidRDefault="00EE2BC4" w14:paraId="470F6548" w14:textId="5EE7D55E">
      <w:r>
        <w:t>Att hålla mig informerad och à jour kring vad som är aktuellt i verksamheten både utifrån den enskilde och arbetsgruppen.</w:t>
      </w:r>
    </w:p>
    <w:p w:rsidR="00EE2BC4" w:rsidP="00EE2BC4" w:rsidRDefault="543FEC8D" w14:paraId="0E298424" w14:textId="4BB5BF20">
      <w:r w:rsidR="543FEC8D">
        <w:rPr/>
        <w:t>Att arbeta utifrån kunskapsbaserade arbetsmetoder, till exempel lågaffektivt bemötande,</w:t>
      </w:r>
      <w:r w:rsidR="543FEC8D">
        <w:rPr/>
        <w:t xml:space="preserve"> </w:t>
      </w:r>
      <w:r w:rsidR="57EDF6D3">
        <w:rPr/>
        <w:t>TAKK</w:t>
      </w:r>
      <w:r w:rsidR="6757B4E5">
        <w:rPr/>
        <w:t>.</w:t>
      </w:r>
    </w:p>
    <w:p w:rsidR="00EE2BC4" w:rsidP="00EE2BC4" w:rsidRDefault="543FEC8D" w14:paraId="015521FD" w14:textId="66068A8A">
      <w:r>
        <w:t>Att enligt arbetsgivarens krav kompetensutveckla mig utifrån verksamhetens behov och använda den kompetens som uppdraget kräver</w:t>
      </w:r>
      <w:r w:rsidR="1EE34C15">
        <w:t>.</w:t>
      </w:r>
    </w:p>
    <w:p w:rsidR="34C62754" w:rsidP="70F6C51E" w:rsidRDefault="34C62754" w14:paraId="6C63AEE1" w14:textId="6036DE0B">
      <w:pPr/>
      <w:r w:rsidR="3EE972C1">
        <w:rPr/>
        <w:t xml:space="preserve">Att jag håller mig </w:t>
      </w:r>
      <w:r w:rsidR="34C62754">
        <w:rPr/>
        <w:t>informerad om innehållet i Svedala kommuns policydokument och handlingsplane</w:t>
      </w:r>
      <w:r w:rsidR="34C62754">
        <w:rPr/>
        <w:t>r.</w:t>
      </w:r>
    </w:p>
    <w:p w:rsidR="00563E56" w:rsidP="00EE2BC4" w:rsidRDefault="00563E56" w14:paraId="5C1C46CF" w14:textId="23FDB523">
      <w:r>
        <w:t>Som anställd får jag i</w:t>
      </w:r>
      <w:r w:rsidR="00D53B86">
        <w:t>n</w:t>
      </w:r>
      <w:r>
        <w:t>te ta emot gåvor eller sälja/köpa föremål/tjänster av den enskilde.</w:t>
      </w:r>
    </w:p>
    <w:p w:rsidR="00563E56" w:rsidP="00EE2BC4" w:rsidRDefault="1EE34C15" w14:paraId="6D2C59EF" w14:textId="713D7327">
      <w:r w:rsidR="1EE34C15">
        <w:rPr/>
        <w:t>Jag har fått information om vilket ansvar jag har som anställd inom</w:t>
      </w:r>
      <w:r w:rsidR="4B65ADEC">
        <w:rPr/>
        <w:t xml:space="preserve"> Svedala Kommun </w:t>
      </w:r>
      <w:r w:rsidR="1EE34C15">
        <w:rPr/>
        <w:t>och är införstådd om vilket uppdrag jag har som anställd.</w:t>
      </w:r>
    </w:p>
    <w:p w:rsidRPr="00EE2BC4" w:rsidR="00563E56" w:rsidP="00EE2BC4" w:rsidRDefault="00563E56" w14:paraId="12F9016A" w14:textId="77777777"/>
    <w:p w:rsidR="00563E56" w:rsidP="00DB0910" w:rsidRDefault="00563E56" w14:paraId="16ABB728" w14:textId="3AF55B95">
      <w:pPr>
        <w:tabs>
          <w:tab w:val="left" w:pos="4816"/>
        </w:tabs>
        <w:rPr>
          <w:caps w:val="1"/>
        </w:rPr>
      </w:pPr>
      <w:r w:rsidRPr="70F6C51E" w:rsidR="00563E56">
        <w:rPr>
          <w:caps w:val="1"/>
        </w:rPr>
        <w:t>Datum</w:t>
      </w:r>
      <w:r w:rsidRPr="70F6C51E" w:rsidR="5624BAA2">
        <w:rPr>
          <w:caps w:val="1"/>
        </w:rPr>
        <w:t xml:space="preserve"> </w:t>
      </w:r>
      <w:r>
        <w:tab/>
      </w:r>
      <w:r w:rsidRPr="70F6C51E" w:rsidR="00563E56">
        <w:rPr>
          <w:caps w:val="1"/>
        </w:rPr>
        <w:t>Underskrift</w:t>
      </w:r>
    </w:p>
    <w:p w:rsidR="00A91888" w:rsidP="00DB0910" w:rsidRDefault="00A91888" w14:paraId="15187328" w14:textId="77777777">
      <w:pPr>
        <w:tabs>
          <w:tab w:val="left" w:pos="4816"/>
        </w:tabs>
        <w:rPr>
          <w:caps/>
        </w:rPr>
      </w:pPr>
    </w:p>
    <w:p w:rsidRPr="00230642" w:rsidR="00563E56" w:rsidP="00DB0910" w:rsidRDefault="00563E56" w14:paraId="5257013A" w14:textId="6708FA97">
      <w:pPr>
        <w:tabs>
          <w:tab w:val="left" w:pos="4816"/>
        </w:tabs>
      </w:pPr>
      <w:r>
        <w:rPr>
          <w:caps/>
        </w:rPr>
        <w:t>_________________________________________________________________________</w:t>
      </w:r>
    </w:p>
    <w:sectPr w:rsidRPr="00230642" w:rsidR="00563E56" w:rsidSect="00EC1222">
      <w:headerReference w:type="default" r:id="rId12"/>
      <w:footerReference w:type="default" r:id="rId13"/>
      <w:pgSz w:w="11906" w:h="16838" w:orient="portrait" w:code="9"/>
      <w:pgMar w:top="2552" w:right="1134" w:bottom="1701" w:left="1985" w:header="567" w:footer="56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D467F" w:rsidP="00A57099" w:rsidRDefault="00CD467F" w14:paraId="32319128" w14:textId="77777777">
      <w:pPr>
        <w:spacing w:after="0" w:line="240" w:lineRule="auto"/>
      </w:pPr>
      <w:r>
        <w:separator/>
      </w:r>
    </w:p>
  </w:endnote>
  <w:endnote w:type="continuationSeparator" w:id="0">
    <w:p w:rsidR="00CD467F" w:rsidP="00A57099" w:rsidRDefault="00CD467F" w14:paraId="6B57B21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9254E" w:rsidRDefault="00A91888" w14:paraId="32F393F2" w14:textId="001751B6">
    <w:pPr>
      <w:pStyle w:val="Sidfot"/>
    </w:pPr>
    <w:r>
      <w:drawing>
        <wp:anchor distT="0" distB="0" distL="114300" distR="114300" simplePos="0" relativeHeight="251658240" behindDoc="1" locked="0" layoutInCell="1" allowOverlap="1" wp14:anchorId="65908749" wp14:editId="22DD4039">
          <wp:simplePos x="0" y="0"/>
          <wp:positionH relativeFrom="column">
            <wp:posOffset>-941070</wp:posOffset>
          </wp:positionH>
          <wp:positionV relativeFrom="paragraph">
            <wp:posOffset>-1044493</wp:posOffset>
          </wp:positionV>
          <wp:extent cx="1653650" cy="1653650"/>
          <wp:effectExtent l="0" t="0" r="0" b="0"/>
          <wp:wrapNone/>
          <wp:docPr id="106661999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650" cy="1653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254E">
      <w:drawing>
        <wp:inline distT="0" distB="0" distL="0" distR="0" wp14:anchorId="2A2591A3" wp14:editId="7E50F58D">
          <wp:extent cx="863215" cy="606072"/>
          <wp:effectExtent l="0" t="0" r="0" b="3810"/>
          <wp:docPr id="2" name="Bildobjekt 2" descr="Logotyp Svedala kommun, illustratio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Logotyp Svedala kommun, illustratio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554" cy="61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9254E" w:rsidRDefault="0069254E" w14:paraId="457F8128" w14:textId="7777777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D467F" w:rsidP="00A57099" w:rsidRDefault="00CD467F" w14:paraId="31537E14" w14:textId="77777777">
      <w:pPr>
        <w:spacing w:after="0" w:line="240" w:lineRule="auto"/>
      </w:pPr>
      <w:r>
        <w:separator/>
      </w:r>
    </w:p>
  </w:footnote>
  <w:footnote w:type="continuationSeparator" w:id="0">
    <w:p w:rsidR="00CD467F" w:rsidP="00A57099" w:rsidRDefault="00CD467F" w14:paraId="2AB95F3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20192" w:rsidR="000C4B83" w:rsidP="00220192" w:rsidRDefault="000C4B83" w14:paraId="14E79349" w14:textId="502EE200">
    <w:pPr>
      <w:pStyle w:val="Sidhuvud"/>
      <w:spacing w:after="1080"/>
      <w:jc w:val="right"/>
    </w:pPr>
    <w:r w:rsidRPr="5622A38B">
      <w:rPr>
        <w:noProof/>
      </w:rPr>
      <w:fldChar w:fldCharType="begin"/>
    </w:r>
    <w:r>
      <w:instrText xml:space="preserve"> PAGE  \* Arabic  \* MERGEFORMAT </w:instrText>
    </w:r>
    <w:r>
      <w:fldChar w:fldCharType="separate"/>
    </w:r>
    <w:r w:rsidRPr="5622A38B" w:rsidR="5622A38B">
      <w:rPr>
        <w:noProof/>
      </w:rPr>
      <w:t>1</w:t>
    </w:r>
    <w:r w:rsidRPr="5622A38B">
      <w:rPr>
        <w:noProof/>
      </w:rPr>
      <w:fldChar w:fldCharType="end"/>
    </w:r>
    <w:r w:rsidR="5622A38B">
      <w:rPr/>
      <w:t>(</w:t>
    </w:r>
    <w:r w:rsidRPr="5622A38B">
      <w:rPr>
        <w:noProof/>
      </w:rPr>
      <w:fldChar w:fldCharType="begin"/>
    </w:r>
    <w:r>
      <w:instrText xml:space="preserve">NUMPAGES  \* Arabic  \* MERGEFORMAT</w:instrText>
    </w:r>
    <w:r>
      <w:fldChar w:fldCharType="separate"/>
    </w:r>
    <w:r w:rsidRPr="5622A38B" w:rsidR="5622A38B">
      <w:rPr>
        <w:noProof/>
      </w:rPr>
      <w:t>1</w:t>
    </w:r>
    <w:r w:rsidRPr="5622A38B">
      <w:rPr>
        <w:noProof/>
      </w:rPr>
      <w:fldChar w:fldCharType="end"/>
    </w:r>
    <w:r w:rsidR="5622A38B">
      <w:rPr/>
      <w:t>)</w:t>
    </w:r>
  </w:p>
  <w:p w:rsidR="00D752C7" w:rsidP="5622A38B" w:rsidRDefault="00EA1260" w14:paraId="059F0FEE" w14:textId="7CC49D0C">
    <w:pPr>
      <w:pStyle w:val="Sidhuvud"/>
      <w:ind w:firstLine="0"/>
      <w:rPr>
        <w:rStyle w:val="Diskretreferens"/>
        <w:rFonts w:ascii="Arial" w:hAnsi="Arial" w:asciiTheme="majorAscii" w:hAnsiTheme="majorAscii"/>
        <w:sz w:val="17"/>
        <w:szCs w:val="17"/>
        <w:lang w:val="sv-SE"/>
      </w:rPr>
    </w:pPr>
    <w:sdt>
      <w:sdtPr>
        <w:id w:val="-119458014"/>
        <w:placeholder>
          <w:docPart w:val="17DEC47EEE0E4CCFAB297DB8E0184017"/>
        </w:placeholder>
        <w:text/>
        <w:rPr>
          <w:rStyle w:val="Diskretreferens"/>
          <w:rFonts w:ascii="Arial" w:hAnsi="Arial" w:asciiTheme="majorAscii" w:hAnsiTheme="majorAscii"/>
          <w:caps w:val="1"/>
          <w:sz w:val="17"/>
          <w:szCs w:val="17"/>
          <w:lang w:val="sv-SE"/>
        </w:rPr>
      </w:sdtPr>
      <w:sdtEndPr>
        <w:rPr>
          <w:rStyle w:val="Diskretreferens"/>
          <w:rFonts w:ascii="Arial" w:hAnsi="Arial" w:asciiTheme="majorAscii" w:hAnsiTheme="majorAscii"/>
          <w:caps w:val="1"/>
          <w:sz w:val="17"/>
          <w:szCs w:val="17"/>
          <w:lang w:val="sv-SE"/>
        </w:rPr>
      </w:sdtEndPr>
      <w:sdtContent>
        <w:r w:rsidRPr="70F6C51E" w:rsidR="5622A38B">
          <w:rPr>
            <w:rStyle w:val="Diskretreferens"/>
            <w:rFonts w:ascii="Arial" w:hAnsi="Arial" w:asciiTheme="majorAscii" w:hAnsiTheme="majorAscii"/>
            <w:caps w:val="1"/>
            <w:sz w:val="17"/>
            <w:szCs w:val="17"/>
            <w:lang w:val="sv-SE"/>
          </w:rPr>
          <w:t xml:space="preserve">vård och </w:t>
        </w:r>
        <w:r w:rsidRPr="70F6C51E" w:rsidR="5622A38B">
          <w:rPr>
            <w:rStyle w:val="Diskretreferens"/>
            <w:rFonts w:ascii="Arial" w:hAnsi="Arial" w:asciiTheme="majorAscii" w:hAnsiTheme="majorAscii"/>
            <w:caps w:val="1"/>
            <w:sz w:val="17"/>
            <w:szCs w:val="17"/>
            <w:lang w:val="sv-SE"/>
          </w:rPr>
          <w:t>omsorg</w:t>
        </w:r>
      </w:sdtContent>
    </w:sdt>
    <w:r w:rsidRPr="70F6C51E" w:rsidR="5622A38B">
      <w:rPr>
        <w:rStyle w:val="Diskretreferens"/>
        <w:rFonts w:ascii="Arial" w:hAnsi="Arial" w:asciiTheme="majorAscii" w:hAnsiTheme="majorAscii"/>
        <w:sz w:val="17"/>
        <w:szCs w:val="17"/>
        <w:lang w:val="sv-SE"/>
      </w:rPr>
      <w:t>UPPDRAGSBESKRIVNING</w:t>
    </w:r>
    <w:bookmarkStart w:name="zDnr" w:id="4"/>
    <w:bookmarkEnd w:id="4"/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sdt>
      <w:sdtPr>
        <w:id w:val="-1234315590"/>
        <w:date w:fullDate="2024-02-29T00:00:00Z">
          <w:dateFormat w:val="yyyy-MM-dd"/>
          <w:lid w:val="sv-SE"/>
          <w:storeMappedDataAs w:val="dateTime"/>
          <w:calendar w:val="gregorian"/>
        </w:date>
        <w:placeholder>
          <w:docPart w:val="DefaultPlaceholder_1081868574"/>
        </w:placeholder>
        <w:rPr>
          <w:rStyle w:val="Diskretreferens"/>
          <w:sz w:val="17"/>
          <w:szCs w:val="17"/>
        </w:rPr>
      </w:sdtPr>
      <w:sdtEndPr>
        <w:rPr>
          <w:rStyle w:val="Diskretreferens"/>
          <w:sz w:val="17"/>
          <w:szCs w:val="17"/>
        </w:rPr>
      </w:sdtEndPr>
      <w:sdtContent>
        <w:r w:rsidRPr="70F6C51E" w:rsidR="5622A38B">
          <w:rPr>
            <w:rStyle w:val="Diskretreferens"/>
            <w:sz w:val="17"/>
            <w:szCs w:val="17"/>
            <w:lang w:val="sv-SE"/>
          </w:rPr>
          <w:t>2024-02-29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F6641C"/>
    <w:multiLevelType w:val="hybridMultilevel"/>
    <w:tmpl w:val="1A323C04"/>
    <w:lvl w:ilvl="0" w:tplc="8702F8A2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94043371">
    <w:abstractNumId w:val="0"/>
  </w:num>
  <w:num w:numId="2" w16cid:durableId="90443010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C4"/>
    <w:rsid w:val="000017D9"/>
    <w:rsid w:val="00013C0D"/>
    <w:rsid w:val="00024A9B"/>
    <w:rsid w:val="00045ADA"/>
    <w:rsid w:val="00056AB1"/>
    <w:rsid w:val="000603E1"/>
    <w:rsid w:val="0006169E"/>
    <w:rsid w:val="00071E87"/>
    <w:rsid w:val="00075937"/>
    <w:rsid w:val="000A07ED"/>
    <w:rsid w:val="000A6692"/>
    <w:rsid w:val="000C4B83"/>
    <w:rsid w:val="000E3886"/>
    <w:rsid w:val="000F23D6"/>
    <w:rsid w:val="001002CA"/>
    <w:rsid w:val="001076C2"/>
    <w:rsid w:val="00146EDF"/>
    <w:rsid w:val="00156259"/>
    <w:rsid w:val="0016102B"/>
    <w:rsid w:val="00166961"/>
    <w:rsid w:val="001755BF"/>
    <w:rsid w:val="0018042C"/>
    <w:rsid w:val="00195AF0"/>
    <w:rsid w:val="001A428F"/>
    <w:rsid w:val="001E163C"/>
    <w:rsid w:val="00220192"/>
    <w:rsid w:val="00230642"/>
    <w:rsid w:val="002358B3"/>
    <w:rsid w:val="00262EA8"/>
    <w:rsid w:val="00265F76"/>
    <w:rsid w:val="00271D4D"/>
    <w:rsid w:val="00280516"/>
    <w:rsid w:val="00284B4C"/>
    <w:rsid w:val="002D5C12"/>
    <w:rsid w:val="003346C3"/>
    <w:rsid w:val="00347E66"/>
    <w:rsid w:val="00360DD3"/>
    <w:rsid w:val="003675A4"/>
    <w:rsid w:val="0038574E"/>
    <w:rsid w:val="003877A0"/>
    <w:rsid w:val="003E4F17"/>
    <w:rsid w:val="0048048C"/>
    <w:rsid w:val="004908EC"/>
    <w:rsid w:val="004969AF"/>
    <w:rsid w:val="004E4AC1"/>
    <w:rsid w:val="004F627B"/>
    <w:rsid w:val="00537CBF"/>
    <w:rsid w:val="00563E56"/>
    <w:rsid w:val="005804C7"/>
    <w:rsid w:val="005C3E4D"/>
    <w:rsid w:val="005C5A97"/>
    <w:rsid w:val="0061001F"/>
    <w:rsid w:val="00617345"/>
    <w:rsid w:val="00625B90"/>
    <w:rsid w:val="00651434"/>
    <w:rsid w:val="00653B16"/>
    <w:rsid w:val="0065611D"/>
    <w:rsid w:val="00691946"/>
    <w:rsid w:val="0069254E"/>
    <w:rsid w:val="006A6325"/>
    <w:rsid w:val="006B4930"/>
    <w:rsid w:val="006B634A"/>
    <w:rsid w:val="006E72D5"/>
    <w:rsid w:val="007020A1"/>
    <w:rsid w:val="007326A7"/>
    <w:rsid w:val="00741A8D"/>
    <w:rsid w:val="007813AB"/>
    <w:rsid w:val="00783E44"/>
    <w:rsid w:val="007852F1"/>
    <w:rsid w:val="007C3C6F"/>
    <w:rsid w:val="007C61B1"/>
    <w:rsid w:val="007D70B5"/>
    <w:rsid w:val="007D7DC4"/>
    <w:rsid w:val="0082293D"/>
    <w:rsid w:val="00853065"/>
    <w:rsid w:val="008705E3"/>
    <w:rsid w:val="00871CC2"/>
    <w:rsid w:val="00887975"/>
    <w:rsid w:val="008D67CD"/>
    <w:rsid w:val="008F687A"/>
    <w:rsid w:val="00927138"/>
    <w:rsid w:val="00947479"/>
    <w:rsid w:val="009523DD"/>
    <w:rsid w:val="00994C24"/>
    <w:rsid w:val="009B1A3F"/>
    <w:rsid w:val="009C5EE9"/>
    <w:rsid w:val="009F17E7"/>
    <w:rsid w:val="00A02CAA"/>
    <w:rsid w:val="00A02F33"/>
    <w:rsid w:val="00A10FC3"/>
    <w:rsid w:val="00A35ED7"/>
    <w:rsid w:val="00A57099"/>
    <w:rsid w:val="00A60A49"/>
    <w:rsid w:val="00A83C4F"/>
    <w:rsid w:val="00A84B15"/>
    <w:rsid w:val="00A91888"/>
    <w:rsid w:val="00AC47C7"/>
    <w:rsid w:val="00AD3413"/>
    <w:rsid w:val="00AF3DBD"/>
    <w:rsid w:val="00B15AE0"/>
    <w:rsid w:val="00B200A7"/>
    <w:rsid w:val="00B57387"/>
    <w:rsid w:val="00B64612"/>
    <w:rsid w:val="00B66A53"/>
    <w:rsid w:val="00B85AA7"/>
    <w:rsid w:val="00BA17B4"/>
    <w:rsid w:val="00BB1431"/>
    <w:rsid w:val="00BC439C"/>
    <w:rsid w:val="00BE7B4E"/>
    <w:rsid w:val="00C00464"/>
    <w:rsid w:val="00C04EC8"/>
    <w:rsid w:val="00C15FA2"/>
    <w:rsid w:val="00C54E22"/>
    <w:rsid w:val="00CA0A00"/>
    <w:rsid w:val="00CA60B3"/>
    <w:rsid w:val="00CD2532"/>
    <w:rsid w:val="00CD467F"/>
    <w:rsid w:val="00CE12DB"/>
    <w:rsid w:val="00CF448A"/>
    <w:rsid w:val="00D05738"/>
    <w:rsid w:val="00D13A73"/>
    <w:rsid w:val="00D35D7C"/>
    <w:rsid w:val="00D465F2"/>
    <w:rsid w:val="00D53B86"/>
    <w:rsid w:val="00D752C7"/>
    <w:rsid w:val="00D8432C"/>
    <w:rsid w:val="00D92453"/>
    <w:rsid w:val="00DA0D99"/>
    <w:rsid w:val="00DB0910"/>
    <w:rsid w:val="00DD42AC"/>
    <w:rsid w:val="00DF3807"/>
    <w:rsid w:val="00DF5461"/>
    <w:rsid w:val="00E3486D"/>
    <w:rsid w:val="00E52642"/>
    <w:rsid w:val="00E530A8"/>
    <w:rsid w:val="00E53535"/>
    <w:rsid w:val="00EA1260"/>
    <w:rsid w:val="00EC1222"/>
    <w:rsid w:val="00EC4847"/>
    <w:rsid w:val="00ED5659"/>
    <w:rsid w:val="00ED7458"/>
    <w:rsid w:val="00EE2BC4"/>
    <w:rsid w:val="00EE6F02"/>
    <w:rsid w:val="00F06A87"/>
    <w:rsid w:val="00F21BE9"/>
    <w:rsid w:val="00F370D5"/>
    <w:rsid w:val="00F45328"/>
    <w:rsid w:val="00F86F00"/>
    <w:rsid w:val="00FA4581"/>
    <w:rsid w:val="00FB3F4A"/>
    <w:rsid w:val="00FC1395"/>
    <w:rsid w:val="00FD4268"/>
    <w:rsid w:val="00FF027B"/>
    <w:rsid w:val="00FF28EA"/>
    <w:rsid w:val="01049A39"/>
    <w:rsid w:val="0DFE78F3"/>
    <w:rsid w:val="1EE34C15"/>
    <w:rsid w:val="1F3A9C1E"/>
    <w:rsid w:val="202CF4AC"/>
    <w:rsid w:val="2521F7B3"/>
    <w:rsid w:val="2812309A"/>
    <w:rsid w:val="29DA0DD5"/>
    <w:rsid w:val="32047F47"/>
    <w:rsid w:val="34B4494B"/>
    <w:rsid w:val="34C62754"/>
    <w:rsid w:val="34D4E64F"/>
    <w:rsid w:val="38D31371"/>
    <w:rsid w:val="3C6A9601"/>
    <w:rsid w:val="3EE972C1"/>
    <w:rsid w:val="44B5452E"/>
    <w:rsid w:val="4B65ADEC"/>
    <w:rsid w:val="4BD559F7"/>
    <w:rsid w:val="52E2A7BC"/>
    <w:rsid w:val="5333B39D"/>
    <w:rsid w:val="543FEC8D"/>
    <w:rsid w:val="5622A38B"/>
    <w:rsid w:val="5624BAA2"/>
    <w:rsid w:val="57EDF6D3"/>
    <w:rsid w:val="5AA727C4"/>
    <w:rsid w:val="614E114B"/>
    <w:rsid w:val="6757B4E5"/>
    <w:rsid w:val="6CB76233"/>
    <w:rsid w:val="6DECE89F"/>
    <w:rsid w:val="6E5ADEF2"/>
    <w:rsid w:val="70F6C51E"/>
    <w:rsid w:val="7480B598"/>
    <w:rsid w:val="7C708965"/>
    <w:rsid w:val="7CA8C8BE"/>
    <w:rsid w:val="7CB28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4C7D4"/>
  <w15:docId w15:val="{F74B331F-7580-418C-AEFF-C5600BD8EE7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/>
    <w:lsdException w:name="heading 7" w:uiPriority="9" w:semiHidden="1" w:qFormat="1"/>
    <w:lsdException w:name="heading 8" w:uiPriority="9" w:semiHidden="1" w:qFormat="1"/>
    <w:lsdException w:name="heading 9" w:uiPriority="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102B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hAnsiTheme="majorHAnsi" w:eastAsiaTheme="majorEastAsia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hAnsiTheme="majorHAnsi" w:eastAsiaTheme="majorEastAsia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hAnsiTheme="majorHAnsi" w:eastAsiaTheme="majorEastAsia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hAnsiTheme="majorHAnsi" w:eastAsiaTheme="majorEastAsia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220192"/>
    <w:rPr>
      <w:rFonts w:asciiTheme="majorHAnsi" w:hAnsiTheme="majorHAnsi" w:eastAsiaTheme="majorEastAsia" w:cstheme="majorBidi"/>
      <w:b/>
      <w:bCs/>
      <w:sz w:val="31"/>
      <w:szCs w:val="28"/>
      <w:lang w:val="sv-SE"/>
    </w:rPr>
  </w:style>
  <w:style w:type="character" w:styleId="Rubrik2Char" w:customStyle="1">
    <w:name w:val="Rubrik 2 Char"/>
    <w:basedOn w:val="Standardstycketeckensnitt"/>
    <w:link w:val="Rubrik2"/>
    <w:uiPriority w:val="9"/>
    <w:rsid w:val="00220192"/>
    <w:rPr>
      <w:rFonts w:asciiTheme="majorHAnsi" w:hAnsiTheme="majorHAnsi" w:eastAsiaTheme="majorEastAsia" w:cstheme="majorBidi"/>
      <w:b/>
      <w:bCs/>
      <w:sz w:val="27"/>
      <w:szCs w:val="26"/>
      <w:lang w:val="sv-SE"/>
    </w:rPr>
  </w:style>
  <w:style w:type="character" w:styleId="Rubrik3Char" w:customStyle="1">
    <w:name w:val="Rubrik 3 Char"/>
    <w:basedOn w:val="Standardstycketeckensnitt"/>
    <w:link w:val="Rubrik3"/>
    <w:uiPriority w:val="9"/>
    <w:rsid w:val="00220192"/>
    <w:rPr>
      <w:rFonts w:asciiTheme="majorHAnsi" w:hAnsiTheme="majorHAnsi" w:eastAsiaTheme="majorEastAsia" w:cstheme="majorBidi"/>
      <w:b/>
      <w:bCs/>
      <w:lang w:val="sv-SE"/>
    </w:rPr>
  </w:style>
  <w:style w:type="character" w:styleId="Rubrik4Char" w:customStyle="1">
    <w:name w:val="Rubrik 4 Char"/>
    <w:basedOn w:val="Standardstycketeckensnitt"/>
    <w:link w:val="Rubrik4"/>
    <w:uiPriority w:val="9"/>
    <w:rsid w:val="00220192"/>
    <w:rPr>
      <w:rFonts w:asciiTheme="majorHAnsi" w:hAnsiTheme="majorHAnsi" w:eastAsiaTheme="majorEastAsia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pPr>
        <w:wordWrap/>
        <w:spacing w:before="0" w:beforeLines="0" w:beforeAutospacing="0" w:after="0" w:afterLines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styleId="Adress" w:customStyle="1">
    <w:name w:val="Adress"/>
    <w:basedOn w:val="Normal"/>
    <w:qFormat/>
    <w:rsid w:val="00220192"/>
    <w:pPr>
      <w:tabs>
        <w:tab w:val="left" w:pos="6521"/>
      </w:tabs>
      <w:spacing w:after="0"/>
    </w:pPr>
    <w:rPr>
      <w:rFonts w:cs="Arial" w:asciiTheme="majorHAnsi" w:hAnsiTheme="majorHAnsi"/>
      <w:szCs w:val="21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A60A49"/>
    <w:rPr>
      <w:rFonts w:asciiTheme="majorHAnsi" w:hAnsiTheme="majorHAnsi" w:eastAsiaTheme="majorEastAsia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cs="Arial" w:asciiTheme="majorHAnsi" w:hAnsiTheme="majorHAnsi"/>
      <w:sz w:val="17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220192"/>
    <w:rPr>
      <w:rFonts w:cs="Arial" w:asciiTheme="majorHAnsi" w:hAnsiTheme="majorHAnsi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eastAsia="Cambria" w:cs="Times New Roman" w:asciiTheme="majorHAnsi" w:hAnsiTheme="majorHAnsi"/>
      <w:noProof/>
      <w:sz w:val="17"/>
      <w:szCs w:val="18"/>
      <w:lang w:val="sv-SE" w:eastAsia="sv-SE"/>
    </w:rPr>
  </w:style>
  <w:style w:type="character" w:styleId="SidfotChar" w:customStyle="1">
    <w:name w:val="Sidfot Char"/>
    <w:basedOn w:val="Standardstycketeckensnitt"/>
    <w:link w:val="Sidfot"/>
    <w:uiPriority w:val="99"/>
    <w:rsid w:val="00220192"/>
    <w:rPr>
      <w:rFonts w:eastAsia="Cambria" w:cs="Times New Roman" w:asciiTheme="majorHAnsi" w:hAnsiTheme="majorHAnsi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RubrikChar" w:customStyle="1">
    <w:name w:val="Rubrik Char"/>
    <w:basedOn w:val="Standardstycketeckensnitt"/>
    <w:link w:val="Rubrik"/>
    <w:uiPriority w:val="10"/>
    <w:semiHidden/>
    <w:rsid w:val="00A60A4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UnderrubrikChar" w:customStyle="1">
    <w:name w:val="Underrubrik Char"/>
    <w:basedOn w:val="Standardstycketeckensnitt"/>
    <w:link w:val="Underrubrik"/>
    <w:uiPriority w:val="11"/>
    <w:semiHidden/>
    <w:rsid w:val="00FF027B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styleId="CitatChar" w:customStyle="1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StarktcitatChar" w:customStyle="1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qFormat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styleId="Paragraf" w:customStyle="1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styleId="Understruknatabbar" w:customStyle="1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paragraph" w:styleId="Normalwebb">
    <w:name w:val="Normal (Web)"/>
    <w:basedOn w:val="Normal"/>
    <w:uiPriority w:val="99"/>
    <w:unhideWhenUsed/>
    <w:rsid w:val="00D53B8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KommentarerChar" w:customStyle="1">
    <w:name w:val="Kommentarer Char"/>
    <w:basedOn w:val="Standardstycketeckensnitt"/>
    <w:link w:val="Kommentarer"/>
    <w:uiPriority w:val="99"/>
    <w:semiHidden/>
    <w:rPr>
      <w:sz w:val="20"/>
      <w:szCs w:val="20"/>
      <w:lang w:val="sv-SE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9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microsoft.com/office/2011/relationships/people" Target="people.xml" Id="rId15" /><Relationship Type="http://schemas.microsoft.com/office/2016/09/relationships/commentsIds" Target="commentsIds.xml" Id="rId10" /><Relationship Type="http://schemas.openxmlformats.org/officeDocument/2006/relationships/settings" Target="settings.xml" Id="rId4" /><Relationship Type="http://schemas.microsoft.com/office/2011/relationships/commentsExtended" Target="commentsExtended.xml" Id="rId9" /><Relationship Type="http://schemas.openxmlformats.org/officeDocument/2006/relationships/fontTable" Target="fontTable.xml" Id="rId14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bl40409\Downloads\skrivelse-tillganglig-wordmall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07C948F60747238B595DBB138273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E9C4D00-9FEE-4C39-9D4C-E9473FF98CE5}"/>
      </w:docPartPr>
      <w:docPartBody>
        <w:p xmlns:wp14="http://schemas.microsoft.com/office/word/2010/wordml" w:rsidR="00450BB4" w:rsidRDefault="005C5A97" w14:paraId="6C146BE8" wp14:textId="77777777">
          <w:pPr>
            <w:pStyle w:val="9607C948F60747238B595DBB13827359"/>
          </w:pPr>
          <w:r>
            <w:rPr>
              <w:rStyle w:val="Platshllartext"/>
            </w:rPr>
            <w:t>[Ange rubrik]</w:t>
          </w:r>
        </w:p>
      </w:docPartBody>
    </w:docPart>
    <w:docPart>
      <w:docPartPr>
        <w:name w:val="17DEC47EEE0E4CCFAB297DB8E018401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00A260E-8B40-43F3-A3FB-B05BB578FA62}"/>
      </w:docPartPr>
      <w:docPartBody>
        <w:p xmlns:wp14="http://schemas.microsoft.com/office/word/2010/wordml" w:rsidR="00450BB4" w:rsidRDefault="005C5A97" w14:paraId="7A052045" wp14:textId="77777777">
          <w:pPr>
            <w:pStyle w:val="17DEC47EEE0E4CCFAB297DB8E0184017"/>
          </w:pPr>
          <w:r w:rsidRPr="00D05738">
            <w:rPr>
              <w:color w:val="808080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BB4"/>
    <w:rsid w:val="000017D9"/>
    <w:rsid w:val="000E4FF5"/>
    <w:rsid w:val="002B17CC"/>
    <w:rsid w:val="00321641"/>
    <w:rsid w:val="00450BB4"/>
    <w:rsid w:val="005C3E4D"/>
    <w:rsid w:val="005C5A97"/>
    <w:rsid w:val="007C61B1"/>
    <w:rsid w:val="007D58DC"/>
    <w:rsid w:val="007F374A"/>
    <w:rsid w:val="00A972E8"/>
    <w:rsid w:val="00D92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9607C948F60747238B595DBB13827359">
    <w:name w:val="9607C948F60747238B595DBB13827359"/>
  </w:style>
  <w:style w:type="paragraph" w:customStyle="1" w:styleId="17DEC47EEE0E4CCFAB297DB8E0184017">
    <w:name w:val="17DEC47EEE0E4CCFAB297DB8E01840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A4931-71C0-4C21-A9D8-1D4EB3964DC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skrivelse-tillganglig-wordmall%20(3).dotx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Moa Blom</dc:creator>
  <keywords/>
  <dc:description/>
  <lastModifiedBy>Caroliina Lind</lastModifiedBy>
  <revision>10</revision>
  <dcterms:created xsi:type="dcterms:W3CDTF">2025-08-22T11:19:00.0000000Z</dcterms:created>
  <dcterms:modified xsi:type="dcterms:W3CDTF">2025-08-28T08:53:59.5073650Z</dcterms:modified>
</coreProperties>
</file>