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6A6BC" w14:textId="3F8F5C3C" w:rsidR="003346C3" w:rsidRDefault="00DF4351" w:rsidP="007A6069">
      <w:pPr>
        <w:rPr>
          <w:rStyle w:val="Rubrik1Char"/>
          <w:rFonts w:asciiTheme="minorHAnsi" w:eastAsiaTheme="minorHAnsi" w:hAnsiTheme="minorHAnsi" w:cstheme="minorBidi"/>
          <w:sz w:val="32"/>
          <w:szCs w:val="32"/>
        </w:rPr>
      </w:pPr>
      <w:r>
        <w:rPr>
          <w:rStyle w:val="Rubrik1Char"/>
          <w:rFonts w:asciiTheme="minorHAnsi" w:eastAsiaTheme="minorHAnsi" w:hAnsiTheme="minorHAnsi" w:cstheme="minorBidi"/>
          <w:sz w:val="32"/>
          <w:szCs w:val="32"/>
        </w:rPr>
        <w:t>Samtycke</w:t>
      </w:r>
    </w:p>
    <w:p w14:paraId="11F55BD7" w14:textId="332445EA" w:rsidR="00DF4351" w:rsidRDefault="00DF4351" w:rsidP="007A6069">
      <w:pPr>
        <w:rPr>
          <w:rStyle w:val="Rubrik1Char"/>
          <w:b w:val="0"/>
          <w:bCs w:val="0"/>
          <w:sz w:val="22"/>
          <w:szCs w:val="22"/>
        </w:rPr>
      </w:pPr>
      <w:r w:rsidRPr="00DF4351">
        <w:rPr>
          <w:rStyle w:val="Rubrik1Char"/>
          <w:b w:val="0"/>
          <w:bCs w:val="0"/>
          <w:sz w:val="22"/>
          <w:szCs w:val="22"/>
        </w:rPr>
        <w:t>Undertecknad</w:t>
      </w:r>
      <w:r>
        <w:rPr>
          <w:rStyle w:val="Rubrik1Char"/>
          <w:b w:val="0"/>
          <w:bCs w:val="0"/>
          <w:sz w:val="22"/>
          <w:szCs w:val="22"/>
        </w:rPr>
        <w:t xml:space="preserve"> har tagit emot information och samtycker till </w:t>
      </w:r>
      <w:r w:rsidR="00696053" w:rsidRPr="00696053">
        <w:rPr>
          <w:rStyle w:val="Rubrik1Char"/>
          <w:b w:val="0"/>
          <w:bCs w:val="0"/>
          <w:sz w:val="22"/>
          <w:szCs w:val="22"/>
        </w:rPr>
        <w:t>samarbete</w:t>
      </w:r>
      <w:r w:rsidRPr="00DF4351">
        <w:rPr>
          <w:rStyle w:val="Rubrik1Char"/>
          <w:b w:val="0"/>
          <w:bCs w:val="0"/>
          <w:color w:val="FF0000"/>
          <w:sz w:val="22"/>
          <w:szCs w:val="22"/>
        </w:rPr>
        <w:t xml:space="preserve"> </w:t>
      </w:r>
      <w:r>
        <w:rPr>
          <w:rStyle w:val="Rubrik1Char"/>
          <w:b w:val="0"/>
          <w:bCs w:val="0"/>
          <w:sz w:val="22"/>
          <w:szCs w:val="22"/>
        </w:rPr>
        <w:t>mellan berörda myndigheter/parter och boendestödet i Svedala kommun</w:t>
      </w:r>
      <w:r w:rsidR="00696053">
        <w:rPr>
          <w:rStyle w:val="Rubrik1Char"/>
          <w:b w:val="0"/>
          <w:bCs w:val="0"/>
          <w:sz w:val="22"/>
          <w:szCs w:val="22"/>
        </w:rPr>
        <w:t xml:space="preserve"> sker</w:t>
      </w:r>
      <w:r>
        <w:rPr>
          <w:rStyle w:val="Rubrik1Char"/>
          <w:b w:val="0"/>
          <w:bCs w:val="0"/>
          <w:sz w:val="22"/>
          <w:szCs w:val="22"/>
        </w:rPr>
        <w:t>.</w:t>
      </w:r>
    </w:p>
    <w:p w14:paraId="16BF64E0" w14:textId="51A2B13C" w:rsidR="00DF4351" w:rsidRDefault="00DF4351" w:rsidP="007A6069">
      <w:pPr>
        <w:rPr>
          <w:rStyle w:val="Rubrik1Char"/>
          <w:rFonts w:asciiTheme="minorHAnsi" w:eastAsiaTheme="minorHAnsi" w:hAnsiTheme="minorHAnsi" w:cstheme="minorBidi"/>
          <w:b w:val="0"/>
          <w:bCs w:val="0"/>
          <w:sz w:val="22"/>
          <w:szCs w:val="22"/>
        </w:rPr>
      </w:pPr>
      <w:r>
        <w:rPr>
          <w:rStyle w:val="Rubrik1Char"/>
          <w:rFonts w:asciiTheme="minorHAnsi" w:eastAsiaTheme="minorHAnsi" w:hAnsiTheme="minorHAnsi" w:cstheme="minorBidi"/>
          <w:b w:val="0"/>
          <w:bCs w:val="0"/>
          <w:sz w:val="22"/>
          <w:szCs w:val="22"/>
        </w:rPr>
        <w:t>Boendestödet har mandat att vid behov föra min talan då jag inte själv har möjlighet.</w:t>
      </w:r>
    </w:p>
    <w:p w14:paraId="78480644" w14:textId="7DA6CBBD" w:rsidR="00DF4351" w:rsidRPr="00DF4351" w:rsidRDefault="00DF4351" w:rsidP="007A6069">
      <w:pPr>
        <w:rPr>
          <w:rStyle w:val="Rubrik1Char"/>
          <w:rFonts w:asciiTheme="minorHAnsi" w:eastAsiaTheme="minorHAnsi" w:hAnsiTheme="minorHAnsi" w:cstheme="minorBidi"/>
          <w:b w:val="0"/>
          <w:bCs w:val="0"/>
          <w:sz w:val="22"/>
          <w:szCs w:val="22"/>
        </w:rPr>
      </w:pPr>
      <w:r>
        <w:rPr>
          <w:rStyle w:val="Rubrik1Char"/>
          <w:rFonts w:asciiTheme="minorHAnsi" w:eastAsiaTheme="minorHAnsi" w:hAnsiTheme="minorHAnsi" w:cstheme="minorBidi"/>
          <w:b w:val="0"/>
          <w:bCs w:val="0"/>
          <w:sz w:val="22"/>
          <w:szCs w:val="22"/>
        </w:rPr>
        <w:t>Detta samtycke kan när som helst återkallas av mig.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320"/>
        <w:gridCol w:w="120"/>
        <w:gridCol w:w="4337"/>
      </w:tblGrid>
      <w:tr w:rsidR="007A6069" w14:paraId="14670234" w14:textId="77777777" w:rsidTr="008B14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1"/>
        </w:trPr>
        <w:tc>
          <w:tcPr>
            <w:tcW w:w="8777" w:type="dxa"/>
            <w:gridSpan w:val="3"/>
          </w:tcPr>
          <w:p w14:paraId="73D207D6" w14:textId="7E1206D9" w:rsidR="007A6069" w:rsidRPr="006A481C" w:rsidRDefault="00DF4351" w:rsidP="00D37826">
            <w:pPr>
              <w:spacing w:after="120"/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</w:pPr>
            <w:r w:rsidRPr="006A481C"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  <w:t>Jag ger mitt samtycke till följande</w:t>
            </w:r>
          </w:p>
          <w:p w14:paraId="17F42B90" w14:textId="77777777" w:rsidR="007A6069" w:rsidRDefault="007A6069" w:rsidP="007A6069">
            <w:pPr>
              <w:rPr>
                <w:rStyle w:val="Rubrik1Char"/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  <w:instrText xml:space="preserve"> FORMTEXT </w:instrText>
            </w:r>
            <w: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</w:r>
            <w: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  <w:fldChar w:fldCharType="separate"/>
            </w:r>
            <w:r>
              <w:rPr>
                <w:rStyle w:val="Rubrik1Char"/>
                <w:rFonts w:asciiTheme="minorHAnsi" w:eastAsiaTheme="minorHAnsi" w:hAnsiTheme="minorHAnsi" w:cstheme="minorBidi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  <w:fldChar w:fldCharType="end"/>
            </w:r>
            <w:bookmarkEnd w:id="0"/>
          </w:p>
          <w:p w14:paraId="00D8F2CC" w14:textId="77777777" w:rsidR="00DF4351" w:rsidRDefault="00DF4351" w:rsidP="007A6069">
            <w:pP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48084B73" w14:textId="77777777" w:rsidR="00DF4351" w:rsidRDefault="00DF4351" w:rsidP="007A6069">
            <w:pP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11E7D262" w14:textId="77777777" w:rsidR="00DF4351" w:rsidRDefault="00DF4351" w:rsidP="007A6069">
            <w:pP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66754470" w14:textId="77777777" w:rsidR="00DF4351" w:rsidRDefault="00DF4351" w:rsidP="007A6069">
            <w:pP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20FE63BA" w14:textId="77777777" w:rsidR="00DF4351" w:rsidRDefault="00DF4351" w:rsidP="007A6069">
            <w:pP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1492E776" w14:textId="77777777" w:rsidR="00DF4351" w:rsidRDefault="00DF4351" w:rsidP="007A6069">
            <w:pP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6FE4D45C" w14:textId="77777777" w:rsidR="00DF4351" w:rsidRDefault="00DF4351" w:rsidP="007A6069">
            <w:pP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603E3A69" w14:textId="77777777" w:rsidR="00DF4351" w:rsidRDefault="00DF4351" w:rsidP="007A6069">
            <w:pP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7E11F5AB" w14:textId="77777777" w:rsidR="00DF4351" w:rsidRDefault="00DF4351" w:rsidP="007A6069">
            <w:pP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3AD37662" w14:textId="77777777" w:rsidR="00DF4351" w:rsidRDefault="00DF4351" w:rsidP="007A6069">
            <w:pP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616C594D" w14:textId="77777777" w:rsidR="00DF4351" w:rsidRDefault="00DF4351" w:rsidP="007A6069">
            <w:pP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760AA384" w14:textId="77777777" w:rsidR="00DF4351" w:rsidRDefault="00DF4351" w:rsidP="007A6069">
            <w:pPr>
              <w:rPr>
                <w:rStyle w:val="Rubrik1Char"/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  <w:p w14:paraId="718B9F31" w14:textId="79C9635C" w:rsidR="007A6069" w:rsidRDefault="007A6069" w:rsidP="007A6069">
            <w:pP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D37826" w14:paraId="2333264A" w14:textId="4EAEDB65" w:rsidTr="00D37826">
        <w:trPr>
          <w:trHeight w:val="590"/>
        </w:trPr>
        <w:tc>
          <w:tcPr>
            <w:tcW w:w="4320" w:type="dxa"/>
            <w:tcBorders>
              <w:bottom w:val="single" w:sz="4" w:space="0" w:color="auto"/>
            </w:tcBorders>
          </w:tcPr>
          <w:p w14:paraId="3B031252" w14:textId="6B310C95" w:rsidR="00D37826" w:rsidRPr="006A481C" w:rsidRDefault="00D37826" w:rsidP="007A6069">
            <w:pP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  <w:r w:rsidRPr="006A481C"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t xml:space="preserve">Datum </w:t>
            </w:r>
          </w:p>
          <w:p w14:paraId="4EAECE74" w14:textId="6E4BC0D1" w:rsidR="00D37826" w:rsidRDefault="00AE63CA" w:rsidP="00D37826">
            <w:pP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instrText xml:space="preserve"> FORMTEXT </w:instrTex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fldChar w:fldCharType="separate"/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4457" w:type="dxa"/>
            <w:gridSpan w:val="2"/>
            <w:tcBorders>
              <w:bottom w:val="single" w:sz="4" w:space="0" w:color="auto"/>
            </w:tcBorders>
          </w:tcPr>
          <w:p w14:paraId="632AA9DB" w14:textId="53BC974E" w:rsidR="00D37826" w:rsidRDefault="00D37826">
            <w:pPr>
              <w:spacing w:line="276" w:lineRule="auto"/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t xml:space="preserve">Personnummer </w:t>
            </w:r>
          </w:p>
          <w:p w14:paraId="461770FA" w14:textId="46F8E329" w:rsidR="00D37826" w:rsidRDefault="00AE63CA" w:rsidP="00D37826">
            <w:pP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instrText xml:space="preserve"> FORMTEXT </w:instrTex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fldChar w:fldCharType="separate"/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fldChar w:fldCharType="end"/>
            </w:r>
            <w:bookmarkEnd w:id="2"/>
          </w:p>
          <w:p w14:paraId="2523A2D6" w14:textId="77777777" w:rsidR="00D37826" w:rsidRDefault="00D37826" w:rsidP="00D37826">
            <w:pP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</w:p>
        </w:tc>
      </w:tr>
      <w:tr w:rsidR="00D37826" w14:paraId="31CE2FE3" w14:textId="77777777" w:rsidTr="00D37826">
        <w:trPr>
          <w:trHeight w:val="531"/>
        </w:trPr>
        <w:tc>
          <w:tcPr>
            <w:tcW w:w="4320" w:type="dxa"/>
            <w:tcBorders>
              <w:bottom w:val="single" w:sz="4" w:space="0" w:color="auto"/>
            </w:tcBorders>
          </w:tcPr>
          <w:p w14:paraId="758264D4" w14:textId="77777777" w:rsidR="00D37826" w:rsidRDefault="00D37826" w:rsidP="00D37826">
            <w:pP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t>Underskrift</w:t>
            </w:r>
          </w:p>
          <w:p w14:paraId="403EC85F" w14:textId="77777777" w:rsidR="00D37826" w:rsidRDefault="00D37826" w:rsidP="00D37826">
            <w:pP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</w:p>
          <w:p w14:paraId="4E4B8597" w14:textId="6801C1DD" w:rsidR="00D37826" w:rsidRPr="00D37826" w:rsidRDefault="00D37826" w:rsidP="00D37826">
            <w:pP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457" w:type="dxa"/>
            <w:gridSpan w:val="2"/>
            <w:tcBorders>
              <w:bottom w:val="single" w:sz="4" w:space="0" w:color="auto"/>
            </w:tcBorders>
          </w:tcPr>
          <w:p w14:paraId="4EAB20B2" w14:textId="77777777" w:rsidR="00D37826" w:rsidRDefault="00D37826" w:rsidP="00D37826">
            <w:pP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t xml:space="preserve">Namnförtydligande </w:t>
            </w:r>
          </w:p>
          <w:p w14:paraId="4250D37D" w14:textId="6EA73746" w:rsidR="00AE63CA" w:rsidRDefault="00AE63CA" w:rsidP="00D37826">
            <w:pP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3" w:name="Text13"/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instrText xml:space="preserve"> FORMTEXT </w:instrTex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fldChar w:fldCharType="separate"/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fldChar w:fldCharType="end"/>
            </w:r>
            <w:bookmarkEnd w:id="3"/>
          </w:p>
        </w:tc>
      </w:tr>
      <w:tr w:rsidR="00D37826" w14:paraId="1E87BEE6" w14:textId="77777777" w:rsidTr="00D37826">
        <w:trPr>
          <w:trHeight w:val="280"/>
        </w:trPr>
        <w:tc>
          <w:tcPr>
            <w:tcW w:w="8777" w:type="dxa"/>
            <w:gridSpan w:val="3"/>
            <w:tcBorders>
              <w:left w:val="nil"/>
              <w:right w:val="nil"/>
            </w:tcBorders>
          </w:tcPr>
          <w:p w14:paraId="0CA77329" w14:textId="77777777" w:rsidR="00D37826" w:rsidRDefault="00D37826" w:rsidP="007A6069">
            <w:pP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18"/>
                <w:szCs w:val="18"/>
              </w:rPr>
            </w:pPr>
          </w:p>
          <w:p w14:paraId="0251FDF1" w14:textId="77777777" w:rsidR="00D37826" w:rsidRPr="008B149C" w:rsidRDefault="00D37826" w:rsidP="007A6069">
            <w:pP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18"/>
                <w:szCs w:val="18"/>
              </w:rPr>
            </w:pPr>
          </w:p>
        </w:tc>
      </w:tr>
      <w:tr w:rsidR="007A6069" w14:paraId="2B084A61" w14:textId="77777777" w:rsidTr="00AE63CA">
        <w:trPr>
          <w:trHeight w:val="370"/>
        </w:trPr>
        <w:tc>
          <w:tcPr>
            <w:tcW w:w="8777" w:type="dxa"/>
            <w:gridSpan w:val="3"/>
          </w:tcPr>
          <w:p w14:paraId="79066995" w14:textId="0B8AE6BA" w:rsidR="007A6069" w:rsidRPr="00DF4351" w:rsidRDefault="00DF4351" w:rsidP="007A6069">
            <w:pP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  <w:r w:rsidRPr="00DF4351"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t>Samtycket återkallas</w:t>
            </w:r>
          </w:p>
          <w:p w14:paraId="5370D781" w14:textId="08AF7343" w:rsidR="00980410" w:rsidRDefault="00980410" w:rsidP="007A6069">
            <w:pP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AE63CA" w14:paraId="64E39B9A" w14:textId="77777777" w:rsidTr="00AE63CA">
        <w:trPr>
          <w:trHeight w:val="840"/>
        </w:trPr>
        <w:tc>
          <w:tcPr>
            <w:tcW w:w="8777" w:type="dxa"/>
            <w:gridSpan w:val="3"/>
          </w:tcPr>
          <w:p w14:paraId="341EDEF3" w14:textId="25D06E2A" w:rsidR="00AE63CA" w:rsidRPr="008B149C" w:rsidRDefault="00AE63CA" w:rsidP="007A6069">
            <w:pP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E63CA"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t>Datum</w:t>
            </w:r>
            <w:r>
              <w:rPr>
                <w:rStyle w:val="Rubrik1Char"/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</w:p>
          <w:p w14:paraId="7A6DE47D" w14:textId="27844CA8" w:rsidR="00AE63CA" w:rsidRPr="00DF4351" w:rsidRDefault="00AE63CA" w:rsidP="00AE63CA">
            <w:pP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4" w:name="Text15"/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instrText xml:space="preserve"> FORMTEXT </w:instrTex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fldChar w:fldCharType="separate"/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fldChar w:fldCharType="end"/>
            </w:r>
            <w:bookmarkEnd w:id="4"/>
          </w:p>
        </w:tc>
      </w:tr>
      <w:tr w:rsidR="00AE63CA" w14:paraId="58D5865F" w14:textId="52027EF5" w:rsidTr="00AE63CA">
        <w:trPr>
          <w:trHeight w:val="866"/>
        </w:trPr>
        <w:tc>
          <w:tcPr>
            <w:tcW w:w="4440" w:type="dxa"/>
            <w:gridSpan w:val="2"/>
          </w:tcPr>
          <w:p w14:paraId="3545FBB1" w14:textId="6087A60E" w:rsidR="00AE63CA" w:rsidRPr="00AE63CA" w:rsidRDefault="00AE63CA" w:rsidP="00AE63CA">
            <w:pP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  <w:r w:rsidRPr="00AE63CA"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t>Underskrift</w:t>
            </w:r>
          </w:p>
        </w:tc>
        <w:tc>
          <w:tcPr>
            <w:tcW w:w="4337" w:type="dxa"/>
          </w:tcPr>
          <w:p w14:paraId="16B7150E" w14:textId="20005AD1" w:rsidR="00AE63CA" w:rsidRPr="00AE63CA" w:rsidRDefault="00AE63CA">
            <w:pPr>
              <w:spacing w:line="276" w:lineRule="auto"/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  <w:r w:rsidRPr="00AE63CA"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t xml:space="preserve">Namnförtydligande </w:t>
            </w:r>
          </w:p>
          <w:p w14:paraId="44CD6561" w14:textId="49B7A8B8" w:rsidR="00AE63CA" w:rsidRPr="00AE63CA" w:rsidRDefault="00AE63CA" w:rsidP="007A6069">
            <w:pP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instrText xml:space="preserve"> FORMTEXT </w:instrTex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fldChar w:fldCharType="separate"/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noProof/>
                <w:sz w:val="22"/>
                <w:szCs w:val="22"/>
              </w:rPr>
              <w:t> </w:t>
            </w:r>
            <w:r>
              <w:rPr>
                <w:rStyle w:val="Rubrik1Char"/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fldChar w:fldCharType="end"/>
            </w:r>
            <w:bookmarkEnd w:id="5"/>
          </w:p>
        </w:tc>
      </w:tr>
    </w:tbl>
    <w:p w14:paraId="669CD2D7" w14:textId="77777777" w:rsidR="00277B8A" w:rsidRDefault="00277B8A" w:rsidP="007A6069">
      <w:pPr>
        <w:rPr>
          <w:rStyle w:val="Rubrik1Char"/>
          <w:rFonts w:asciiTheme="minorHAnsi" w:eastAsiaTheme="minorHAnsi" w:hAnsiTheme="minorHAnsi" w:cstheme="minorBidi"/>
          <w:b w:val="0"/>
          <w:bCs w:val="0"/>
          <w:sz w:val="20"/>
          <w:szCs w:val="20"/>
        </w:rPr>
      </w:pPr>
    </w:p>
    <w:sectPr w:rsidR="00277B8A" w:rsidSect="00E53535">
      <w:headerReference w:type="default" r:id="rId8"/>
      <w:footerReference w:type="default" r:id="rId9"/>
      <w:pgSz w:w="11906" w:h="16838" w:code="9"/>
      <w:pgMar w:top="2552" w:right="1134" w:bottom="1701" w:left="1985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97928" w14:textId="77777777" w:rsidR="007A6069" w:rsidRDefault="007A6069" w:rsidP="00A57099">
      <w:pPr>
        <w:spacing w:after="0" w:line="240" w:lineRule="auto"/>
      </w:pPr>
      <w:r>
        <w:separator/>
      </w:r>
    </w:p>
  </w:endnote>
  <w:endnote w:type="continuationSeparator" w:id="0">
    <w:p w14:paraId="0844B2CF" w14:textId="77777777" w:rsidR="007A6069" w:rsidRDefault="007A6069" w:rsidP="00A57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Std Book"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D363C" w14:textId="77777777" w:rsidR="007E5AED" w:rsidRDefault="007E5AED">
    <w:pPr>
      <w:pStyle w:val="Sidfot"/>
    </w:pPr>
  </w:p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Description w:val="Kontaktuppgifter Svedala kommun. Adress 233 80 Svedala, webbplats svedala.se, telefon 040-626 80 00, e-post kommunen@svedala.se."/>
    </w:tblPr>
    <w:tblGrid>
      <w:gridCol w:w="8787"/>
    </w:tblGrid>
    <w:tr w:rsidR="007E5AED" w:rsidRPr="00AB6F15" w14:paraId="448E12D3" w14:textId="77777777" w:rsidTr="000D67DC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8787" w:type="dxa"/>
        </w:tcPr>
        <w:p w14:paraId="49D67D34" w14:textId="77777777" w:rsidR="007E5AED" w:rsidRPr="00696053" w:rsidRDefault="007E5AED" w:rsidP="007E5AED">
          <w:pPr>
            <w:spacing w:after="2" w:line="240" w:lineRule="atLeast"/>
            <w:jc w:val="center"/>
            <w:rPr>
              <w:rFonts w:ascii="Futura Std Book" w:hAnsi="Futura Std Book"/>
              <w:sz w:val="18"/>
              <w:szCs w:val="16"/>
            </w:rPr>
          </w:pPr>
          <w:r w:rsidRPr="00696053">
            <w:rPr>
              <w:rFonts w:ascii="Futura Std Book" w:hAnsi="Futura Std Book"/>
              <w:b w:val="0"/>
              <w:sz w:val="18"/>
              <w:szCs w:val="16"/>
            </w:rPr>
            <w:t>Svedala kommun, 233 80 Svedala, www.svedala.se</w:t>
          </w:r>
        </w:p>
      </w:tc>
    </w:tr>
    <w:tr w:rsidR="007E5AED" w:rsidRPr="00AB6F15" w14:paraId="39B98444" w14:textId="77777777" w:rsidTr="000D67DC">
      <w:tc>
        <w:tcPr>
          <w:tcW w:w="8787" w:type="dxa"/>
        </w:tcPr>
        <w:p w14:paraId="197507D0" w14:textId="77777777" w:rsidR="007E5AED" w:rsidRPr="00696053" w:rsidRDefault="007E5AED" w:rsidP="007E5AED">
          <w:pPr>
            <w:spacing w:after="2" w:line="240" w:lineRule="atLeast"/>
            <w:jc w:val="center"/>
            <w:rPr>
              <w:rFonts w:ascii="Futura Std Book" w:hAnsi="Futura Std Book"/>
              <w:sz w:val="18"/>
              <w:szCs w:val="16"/>
            </w:rPr>
          </w:pPr>
          <w:r w:rsidRPr="00696053">
            <w:rPr>
              <w:rFonts w:ascii="Futura Std Book" w:hAnsi="Futura Std Book"/>
              <w:sz w:val="18"/>
              <w:szCs w:val="16"/>
            </w:rPr>
            <w:t>Tfn 040-626 80 00, kommunen@svedala.se</w:t>
          </w:r>
        </w:p>
      </w:tc>
    </w:tr>
  </w:tbl>
  <w:p w14:paraId="1D13E60B" w14:textId="77777777" w:rsidR="007E5AED" w:rsidRDefault="007E5AE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5F7F4" w14:textId="77777777" w:rsidR="007A6069" w:rsidRDefault="007A6069" w:rsidP="00A57099">
      <w:pPr>
        <w:spacing w:after="0" w:line="240" w:lineRule="auto"/>
      </w:pPr>
      <w:r>
        <w:separator/>
      </w:r>
    </w:p>
  </w:footnote>
  <w:footnote w:type="continuationSeparator" w:id="0">
    <w:p w14:paraId="54DB80AC" w14:textId="77777777" w:rsidR="007A6069" w:rsidRDefault="007A6069" w:rsidP="00A57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AB310" w14:textId="77777777" w:rsidR="007E5AED" w:rsidRDefault="007E5AED">
    <w:pPr>
      <w:pStyle w:val="Sidhuvu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F9B11F5" wp14:editId="4B0C99F4">
          <wp:simplePos x="0" y="0"/>
          <wp:positionH relativeFrom="page">
            <wp:posOffset>3344648</wp:posOffset>
          </wp:positionH>
          <wp:positionV relativeFrom="paragraph">
            <wp:posOffset>138</wp:posOffset>
          </wp:positionV>
          <wp:extent cx="868241" cy="609600"/>
          <wp:effectExtent l="0" t="0" r="8255" b="0"/>
          <wp:wrapNone/>
          <wp:docPr id="897175255" name="Bildobjekt 89717525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8241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C4539">
      <w:tab/>
    </w:r>
  </w:p>
  <w:p w14:paraId="05F44515" w14:textId="77777777" w:rsidR="001C4539" w:rsidRDefault="001C4539">
    <w:pPr>
      <w:pStyle w:val="Sidhuvud"/>
    </w:pPr>
  </w:p>
  <w:p w14:paraId="070AE90F" w14:textId="77777777" w:rsidR="001C4539" w:rsidRDefault="001C4539">
    <w:pPr>
      <w:pStyle w:val="Sidhuvud"/>
    </w:pPr>
  </w:p>
  <w:p w14:paraId="489BA14A" w14:textId="77777777" w:rsidR="001C4539" w:rsidRDefault="001C4539">
    <w:pPr>
      <w:pStyle w:val="Sidhuvud"/>
    </w:pPr>
  </w:p>
  <w:p w14:paraId="1587809B" w14:textId="77777777" w:rsidR="001C4539" w:rsidRDefault="001C453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96F4F"/>
    <w:multiLevelType w:val="hybridMultilevel"/>
    <w:tmpl w:val="F57E661A"/>
    <w:lvl w:ilvl="0" w:tplc="07DCE1A2">
      <w:start w:val="1"/>
      <w:numFmt w:val="decimal"/>
      <w:pStyle w:val="Paragraf"/>
      <w:lvlText w:val="§ 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639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4-10-17T17:06:03.9317381+02:00&quot;,&quot;Checksum&quot;:&quot;231c56e65618424d729a10fdddc1c619&quot;,&quot;IsAccessible&quot;:true,&quot;Settings&quot;:{&quot;CreatePdfUa&quot;:2}}"/>
    <w:docVar w:name="Encrypted_CloudStatistics_StoryID" w:val="8HaJpjRfs69RwwveQel0F2YNnfGqonVwdw/H8LgaWm9QhFgENM8OnbPYcC2DuLkV"/>
  </w:docVars>
  <w:rsids>
    <w:rsidRoot w:val="007A6069"/>
    <w:rsid w:val="00013C0D"/>
    <w:rsid w:val="00045ADA"/>
    <w:rsid w:val="00053EB2"/>
    <w:rsid w:val="00056AB1"/>
    <w:rsid w:val="000603E1"/>
    <w:rsid w:val="0006169E"/>
    <w:rsid w:val="00071E87"/>
    <w:rsid w:val="00075937"/>
    <w:rsid w:val="000906E0"/>
    <w:rsid w:val="00094448"/>
    <w:rsid w:val="000A07ED"/>
    <w:rsid w:val="000A6692"/>
    <w:rsid w:val="000C4B83"/>
    <w:rsid w:val="000D67DC"/>
    <w:rsid w:val="000E3886"/>
    <w:rsid w:val="000E57C5"/>
    <w:rsid w:val="000F23D6"/>
    <w:rsid w:val="000F4E00"/>
    <w:rsid w:val="001002CA"/>
    <w:rsid w:val="001076C2"/>
    <w:rsid w:val="00146EDF"/>
    <w:rsid w:val="00166961"/>
    <w:rsid w:val="001755BF"/>
    <w:rsid w:val="0018042C"/>
    <w:rsid w:val="00195AF0"/>
    <w:rsid w:val="001A428F"/>
    <w:rsid w:val="001C4539"/>
    <w:rsid w:val="001F07A3"/>
    <w:rsid w:val="00217C10"/>
    <w:rsid w:val="00220192"/>
    <w:rsid w:val="00230642"/>
    <w:rsid w:val="002358B3"/>
    <w:rsid w:val="00237D91"/>
    <w:rsid w:val="00252E39"/>
    <w:rsid w:val="00265F76"/>
    <w:rsid w:val="00271D4D"/>
    <w:rsid w:val="00277B8A"/>
    <w:rsid w:val="00280516"/>
    <w:rsid w:val="00284B4C"/>
    <w:rsid w:val="0030639D"/>
    <w:rsid w:val="0031486F"/>
    <w:rsid w:val="00316533"/>
    <w:rsid w:val="003346C3"/>
    <w:rsid w:val="00347E66"/>
    <w:rsid w:val="00360DD3"/>
    <w:rsid w:val="003675A4"/>
    <w:rsid w:val="00374872"/>
    <w:rsid w:val="0038574E"/>
    <w:rsid w:val="00386B92"/>
    <w:rsid w:val="003877A0"/>
    <w:rsid w:val="004031F8"/>
    <w:rsid w:val="004313AB"/>
    <w:rsid w:val="00433376"/>
    <w:rsid w:val="004908EC"/>
    <w:rsid w:val="004E4AC1"/>
    <w:rsid w:val="004F627B"/>
    <w:rsid w:val="0053023A"/>
    <w:rsid w:val="005804C7"/>
    <w:rsid w:val="00594086"/>
    <w:rsid w:val="0061001F"/>
    <w:rsid w:val="00617345"/>
    <w:rsid w:val="00625B90"/>
    <w:rsid w:val="00635B9E"/>
    <w:rsid w:val="00640DC7"/>
    <w:rsid w:val="00651434"/>
    <w:rsid w:val="00653B16"/>
    <w:rsid w:val="0065611D"/>
    <w:rsid w:val="00675826"/>
    <w:rsid w:val="00696053"/>
    <w:rsid w:val="006A481C"/>
    <w:rsid w:val="006B4930"/>
    <w:rsid w:val="006B634A"/>
    <w:rsid w:val="006E72D5"/>
    <w:rsid w:val="0070002A"/>
    <w:rsid w:val="007020A1"/>
    <w:rsid w:val="00741A8D"/>
    <w:rsid w:val="00756CB4"/>
    <w:rsid w:val="00766629"/>
    <w:rsid w:val="007813AB"/>
    <w:rsid w:val="00783E44"/>
    <w:rsid w:val="007852F1"/>
    <w:rsid w:val="007A6069"/>
    <w:rsid w:val="007B2450"/>
    <w:rsid w:val="007D70B5"/>
    <w:rsid w:val="007D7DC4"/>
    <w:rsid w:val="007E5AED"/>
    <w:rsid w:val="008204AE"/>
    <w:rsid w:val="0082293D"/>
    <w:rsid w:val="00853065"/>
    <w:rsid w:val="008705E3"/>
    <w:rsid w:val="00871CC2"/>
    <w:rsid w:val="00887975"/>
    <w:rsid w:val="008B149C"/>
    <w:rsid w:val="008D413E"/>
    <w:rsid w:val="008D67CD"/>
    <w:rsid w:val="008F687A"/>
    <w:rsid w:val="00927138"/>
    <w:rsid w:val="009523DD"/>
    <w:rsid w:val="00980410"/>
    <w:rsid w:val="00994C24"/>
    <w:rsid w:val="009A6089"/>
    <w:rsid w:val="009C405C"/>
    <w:rsid w:val="009C5EE9"/>
    <w:rsid w:val="009F17E7"/>
    <w:rsid w:val="009F2B87"/>
    <w:rsid w:val="009F5582"/>
    <w:rsid w:val="00A02CAA"/>
    <w:rsid w:val="00A02F33"/>
    <w:rsid w:val="00A222CC"/>
    <w:rsid w:val="00A361B3"/>
    <w:rsid w:val="00A57099"/>
    <w:rsid w:val="00A60915"/>
    <w:rsid w:val="00A60A49"/>
    <w:rsid w:val="00A61C89"/>
    <w:rsid w:val="00A83C4F"/>
    <w:rsid w:val="00AA4C17"/>
    <w:rsid w:val="00AD3413"/>
    <w:rsid w:val="00AE63CA"/>
    <w:rsid w:val="00B15AE0"/>
    <w:rsid w:val="00B200A7"/>
    <w:rsid w:val="00B64612"/>
    <w:rsid w:val="00B85AA7"/>
    <w:rsid w:val="00BB1431"/>
    <w:rsid w:val="00BB57A8"/>
    <w:rsid w:val="00BE7B4E"/>
    <w:rsid w:val="00C00464"/>
    <w:rsid w:val="00C02382"/>
    <w:rsid w:val="00C04EC8"/>
    <w:rsid w:val="00C122BD"/>
    <w:rsid w:val="00C15FA2"/>
    <w:rsid w:val="00C54906"/>
    <w:rsid w:val="00CA0A00"/>
    <w:rsid w:val="00CB51F5"/>
    <w:rsid w:val="00CD2532"/>
    <w:rsid w:val="00CF448A"/>
    <w:rsid w:val="00D13A73"/>
    <w:rsid w:val="00D13E5A"/>
    <w:rsid w:val="00D26DF0"/>
    <w:rsid w:val="00D33B6D"/>
    <w:rsid w:val="00D37826"/>
    <w:rsid w:val="00D465F2"/>
    <w:rsid w:val="00D752C7"/>
    <w:rsid w:val="00D7663E"/>
    <w:rsid w:val="00D8432C"/>
    <w:rsid w:val="00D87034"/>
    <w:rsid w:val="00DA0D99"/>
    <w:rsid w:val="00DD42AC"/>
    <w:rsid w:val="00DF159E"/>
    <w:rsid w:val="00DF4351"/>
    <w:rsid w:val="00DF5461"/>
    <w:rsid w:val="00E530A8"/>
    <w:rsid w:val="00E53535"/>
    <w:rsid w:val="00EC4847"/>
    <w:rsid w:val="00ED5659"/>
    <w:rsid w:val="00ED7458"/>
    <w:rsid w:val="00EE4D25"/>
    <w:rsid w:val="00EE6F02"/>
    <w:rsid w:val="00F370D5"/>
    <w:rsid w:val="00F4222B"/>
    <w:rsid w:val="00F62382"/>
    <w:rsid w:val="00F86F00"/>
    <w:rsid w:val="00FF027B"/>
    <w:rsid w:val="00FF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65F1D7"/>
  <w15:docId w15:val="{64ED65B6-055C-461F-9BD8-26CC27C5F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B92"/>
    <w:pPr>
      <w:spacing w:line="280" w:lineRule="atLeast"/>
    </w:pPr>
    <w:rPr>
      <w:sz w:val="21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220192"/>
    <w:pPr>
      <w:keepNext/>
      <w:keepLines/>
      <w:spacing w:before="1000"/>
      <w:outlineLvl w:val="0"/>
    </w:pPr>
    <w:rPr>
      <w:rFonts w:asciiTheme="majorHAnsi" w:eastAsiaTheme="majorEastAsia" w:hAnsiTheme="majorHAnsi" w:cstheme="majorBidi"/>
      <w:b/>
      <w:bCs/>
      <w:sz w:val="31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20192"/>
    <w:pPr>
      <w:keepNext/>
      <w:keepLines/>
      <w:spacing w:before="400" w:after="80"/>
      <w:outlineLvl w:val="1"/>
    </w:pPr>
    <w:rPr>
      <w:rFonts w:asciiTheme="majorHAnsi" w:eastAsiaTheme="majorEastAsia" w:hAnsiTheme="majorHAnsi" w:cstheme="majorBidi"/>
      <w:b/>
      <w:bCs/>
      <w:sz w:val="27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20192"/>
    <w:pPr>
      <w:keepNext/>
      <w:keepLines/>
      <w:spacing w:before="320" w:after="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220192"/>
    <w:pPr>
      <w:keepNext/>
      <w:keepLines/>
      <w:spacing w:before="280" w:after="8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rsid w:val="0028051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20192"/>
    <w:rPr>
      <w:rFonts w:asciiTheme="majorHAnsi" w:eastAsiaTheme="majorEastAsia" w:hAnsiTheme="majorHAnsi" w:cstheme="majorBidi"/>
      <w:b/>
      <w:bCs/>
      <w:sz w:val="31"/>
      <w:szCs w:val="28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220192"/>
    <w:rPr>
      <w:rFonts w:asciiTheme="majorHAnsi" w:eastAsiaTheme="majorEastAsia" w:hAnsiTheme="majorHAnsi" w:cstheme="majorBidi"/>
      <w:b/>
      <w:bCs/>
      <w:sz w:val="27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220192"/>
    <w:rPr>
      <w:rFonts w:asciiTheme="majorHAnsi" w:eastAsiaTheme="majorEastAsia" w:hAnsiTheme="majorHAnsi" w:cstheme="majorBidi"/>
      <w:b/>
      <w:bCs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220192"/>
    <w:rPr>
      <w:rFonts w:asciiTheme="majorHAnsi" w:eastAsiaTheme="majorEastAsia" w:hAnsiTheme="majorHAnsi" w:cstheme="majorBidi"/>
      <w:b/>
      <w:bCs/>
      <w:i/>
      <w:iCs/>
      <w:lang w:val="sv-SE"/>
    </w:rPr>
  </w:style>
  <w:style w:type="table" w:styleId="Tabellrutnt">
    <w:name w:val="Table Grid"/>
    <w:basedOn w:val="Normaltabell"/>
    <w:uiPriority w:val="59"/>
    <w:rsid w:val="00220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0" w:beforeAutospacing="0" w:afterLines="0" w:after="0" w:afterAutospacing="0" w:line="240" w:lineRule="auto"/>
        <w:contextualSpacing w:val="0"/>
      </w:pPr>
      <w:rPr>
        <w:rFonts w:ascii="Arial" w:hAnsi="Arial"/>
        <w:b/>
        <w:sz w:val="27"/>
      </w:rPr>
    </w:tblStylePr>
  </w:style>
  <w:style w:type="paragraph" w:customStyle="1" w:styleId="Adress">
    <w:name w:val="Adress"/>
    <w:basedOn w:val="Normal"/>
    <w:qFormat/>
    <w:rsid w:val="00220192"/>
    <w:pPr>
      <w:tabs>
        <w:tab w:val="left" w:pos="6521"/>
      </w:tabs>
      <w:spacing w:after="0"/>
    </w:pPr>
    <w:rPr>
      <w:rFonts w:asciiTheme="majorHAnsi" w:hAnsiTheme="majorHAnsi" w:cs="Arial"/>
      <w:szCs w:val="2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0A49"/>
    <w:rPr>
      <w:rFonts w:asciiTheme="majorHAnsi" w:eastAsiaTheme="majorEastAsia" w:hAnsiTheme="majorHAnsi" w:cstheme="majorBidi"/>
      <w:color w:val="243F60" w:themeColor="accent1" w:themeShade="7F"/>
      <w:lang w:val="sv-SE"/>
    </w:rPr>
  </w:style>
  <w:style w:type="character" w:styleId="Platshllartext">
    <w:name w:val="Placeholder Text"/>
    <w:basedOn w:val="Standardstycketeckensnitt"/>
    <w:uiPriority w:val="99"/>
    <w:semiHidden/>
    <w:rsid w:val="0061001F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10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1001F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20192"/>
    <w:pPr>
      <w:tabs>
        <w:tab w:val="center" w:pos="4395"/>
        <w:tab w:val="right" w:pos="8787"/>
      </w:tabs>
      <w:spacing w:after="0" w:line="240" w:lineRule="auto"/>
    </w:pPr>
    <w:rPr>
      <w:rFonts w:asciiTheme="majorHAnsi" w:hAnsiTheme="majorHAnsi" w:cs="Arial"/>
      <w:sz w:val="17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220192"/>
    <w:rPr>
      <w:rFonts w:asciiTheme="majorHAnsi" w:hAnsiTheme="majorHAnsi" w:cs="Arial"/>
      <w:sz w:val="17"/>
      <w:szCs w:val="18"/>
      <w:lang w:val="sv-SE"/>
    </w:rPr>
  </w:style>
  <w:style w:type="paragraph" w:styleId="Sidfot">
    <w:name w:val="footer"/>
    <w:link w:val="SidfotChar"/>
    <w:uiPriority w:val="99"/>
    <w:unhideWhenUsed/>
    <w:rsid w:val="00220192"/>
    <w:pPr>
      <w:spacing w:after="0" w:line="240" w:lineRule="atLeast"/>
      <w:ind w:left="-1418" w:right="-567"/>
      <w:jc w:val="center"/>
    </w:pPr>
    <w:rPr>
      <w:rFonts w:asciiTheme="majorHAnsi" w:eastAsia="Cambria" w:hAnsiTheme="majorHAnsi" w:cs="Times New Roman"/>
      <w:noProof/>
      <w:sz w:val="17"/>
      <w:szCs w:val="18"/>
      <w:lang w:val="sv-SE" w:eastAsia="sv-SE"/>
    </w:rPr>
  </w:style>
  <w:style w:type="character" w:customStyle="1" w:styleId="SidfotChar">
    <w:name w:val="Sidfot Char"/>
    <w:basedOn w:val="Standardstycketeckensnitt"/>
    <w:link w:val="Sidfot"/>
    <w:uiPriority w:val="99"/>
    <w:rsid w:val="00220192"/>
    <w:rPr>
      <w:rFonts w:asciiTheme="majorHAnsi" w:eastAsia="Cambria" w:hAnsiTheme="majorHAnsi" w:cs="Times New Roman"/>
      <w:noProof/>
      <w:sz w:val="17"/>
      <w:szCs w:val="18"/>
      <w:lang w:val="sv-SE" w:eastAsia="sv-SE"/>
    </w:rPr>
  </w:style>
  <w:style w:type="paragraph" w:styleId="Rubrik">
    <w:name w:val="Title"/>
    <w:basedOn w:val="Normal"/>
    <w:next w:val="Normal"/>
    <w:link w:val="RubrikChar"/>
    <w:uiPriority w:val="10"/>
    <w:semiHidden/>
    <w:rsid w:val="00FF28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A60A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FF2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FF02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sv-SE"/>
    </w:rPr>
  </w:style>
  <w:style w:type="character" w:styleId="Diskretbetoning">
    <w:name w:val="Subtle Emphasis"/>
    <w:basedOn w:val="Standardstycketeckensnitt"/>
    <w:uiPriority w:val="19"/>
    <w:semiHidden/>
    <w:rsid w:val="00FF28EA"/>
    <w:rPr>
      <w:i/>
      <w:iCs/>
      <w:color w:val="808080" w:themeColor="text1" w:themeTint="7F"/>
    </w:rPr>
  </w:style>
  <w:style w:type="character" w:styleId="Betoning">
    <w:name w:val="Emphasis"/>
    <w:basedOn w:val="Standardstycketeckensnitt"/>
    <w:uiPriority w:val="20"/>
    <w:semiHidden/>
    <w:rsid w:val="00FF28EA"/>
    <w:rPr>
      <w:i/>
      <w:iCs/>
    </w:rPr>
  </w:style>
  <w:style w:type="character" w:styleId="Starkbetoning">
    <w:name w:val="Intense Emphasis"/>
    <w:basedOn w:val="Standardstycketeckensnitt"/>
    <w:uiPriority w:val="21"/>
    <w:semiHidden/>
    <w:rsid w:val="00FF28EA"/>
    <w:rPr>
      <w:b/>
      <w:bCs/>
      <w:i/>
      <w:iCs/>
      <w:color w:val="4F81BD" w:themeColor="accent1"/>
    </w:rPr>
  </w:style>
  <w:style w:type="character" w:styleId="Stark">
    <w:name w:val="Strong"/>
    <w:basedOn w:val="Standardstycketeckensnitt"/>
    <w:uiPriority w:val="22"/>
    <w:semiHidden/>
    <w:rsid w:val="00FF28EA"/>
    <w:rPr>
      <w:b/>
      <w:bCs/>
    </w:rPr>
  </w:style>
  <w:style w:type="paragraph" w:styleId="Citat">
    <w:name w:val="Quote"/>
    <w:basedOn w:val="Normal"/>
    <w:next w:val="Normal"/>
    <w:link w:val="CitatChar"/>
    <w:uiPriority w:val="29"/>
    <w:semiHidden/>
    <w:rsid w:val="00FF28EA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FF027B"/>
    <w:rPr>
      <w:rFonts w:ascii="Times New Roman" w:hAnsi="Times New Roman"/>
      <w:i/>
      <w:iCs/>
      <w:color w:val="000000" w:themeColor="text1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FF28E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FF027B"/>
    <w:rPr>
      <w:rFonts w:ascii="Times New Roman" w:hAnsi="Times New Roman"/>
      <w:b/>
      <w:bCs/>
      <w:i/>
      <w:iCs/>
      <w:color w:val="4F81BD" w:themeColor="accent1"/>
      <w:lang w:val="sv-SE"/>
    </w:rPr>
  </w:style>
  <w:style w:type="character" w:styleId="Diskretreferens">
    <w:name w:val="Subtle Reference"/>
    <w:uiPriority w:val="31"/>
    <w:semiHidden/>
    <w:rsid w:val="003877A0"/>
    <w:rPr>
      <w:rFonts w:ascii="Arial" w:hAnsi="Arial" w:cs="Arial"/>
      <w:sz w:val="18"/>
      <w:szCs w:val="18"/>
      <w:lang w:val="en-US"/>
    </w:rPr>
  </w:style>
  <w:style w:type="character" w:styleId="Starkreferens">
    <w:name w:val="Intense Reference"/>
    <w:basedOn w:val="Standardstycketeckensnitt"/>
    <w:uiPriority w:val="32"/>
    <w:semiHidden/>
    <w:rsid w:val="00FF28EA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semiHidden/>
    <w:rsid w:val="00FF28EA"/>
    <w:rPr>
      <w:b/>
      <w:bCs/>
      <w:smallCaps/>
      <w:spacing w:val="5"/>
    </w:rPr>
  </w:style>
  <w:style w:type="paragraph" w:styleId="Liststycke">
    <w:name w:val="List Paragraph"/>
    <w:basedOn w:val="Normal"/>
    <w:uiPriority w:val="34"/>
    <w:rsid w:val="00FF28EA"/>
    <w:pPr>
      <w:ind w:left="720"/>
      <w:contextualSpacing/>
    </w:pPr>
  </w:style>
  <w:style w:type="paragraph" w:customStyle="1" w:styleId="Paragraf">
    <w:name w:val="Paragraf"/>
    <w:basedOn w:val="Rubrik3"/>
    <w:next w:val="Normal"/>
    <w:rsid w:val="009F17E7"/>
    <w:pPr>
      <w:numPr>
        <w:numId w:val="1"/>
      </w:numPr>
      <w:ind w:left="567" w:hanging="567"/>
    </w:pPr>
  </w:style>
  <w:style w:type="paragraph" w:customStyle="1" w:styleId="Understruknatabbar">
    <w:name w:val="Understrukna tabbar"/>
    <w:basedOn w:val="Normal"/>
    <w:rsid w:val="001076C2"/>
    <w:pPr>
      <w:tabs>
        <w:tab w:val="left" w:leader="underscore" w:pos="4111"/>
      </w:tabs>
      <w:spacing w:before="108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kj90720\Downloads\wordmall-brev-svedala-kommun-tillganglighetsanpass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0922E-98B5-47CE-9C43-0FF3E5200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wordmall-brev-svedala-kommun-tillganglighetsanpassad</Template>
  <TotalTime>1</TotalTime>
  <Pages>1</Pages>
  <Words>92</Words>
  <Characters>492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Brevmall Svedala kommun</vt:lpstr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Brevmall Svedala kommun</dc:title>
  <dc:creator>Ingrid Kjellberg</dc:creator>
  <cp:lastModifiedBy>Caroliina Lind</cp:lastModifiedBy>
  <cp:revision>2</cp:revision>
  <cp:lastPrinted>2024-11-14T07:08:00Z</cp:lastPrinted>
  <dcterms:created xsi:type="dcterms:W3CDTF">2025-03-18T12:21:00Z</dcterms:created>
  <dcterms:modified xsi:type="dcterms:W3CDTF">2025-03-18T12:21:00Z</dcterms:modified>
</cp:coreProperties>
</file>